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18ABAE" w14:textId="4271AC40" w:rsidR="003B1C5C" w:rsidRPr="00F731D9" w:rsidRDefault="00F731D9" w:rsidP="00F731D9">
      <w:pPr>
        <w:suppressAutoHyphens w:val="0"/>
        <w:spacing w:after="200" w:line="276" w:lineRule="auto"/>
        <w:jc w:val="center"/>
        <w:textAlignment w:val="auto"/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</w:pPr>
      <w:r w:rsidRPr="00F731D9"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 xml:space="preserve">Summer </w:t>
      </w:r>
      <w:r w:rsidR="004C1C23"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>2</w:t>
      </w:r>
    </w:p>
    <w:p w14:paraId="568A19F8" w14:textId="3FF622D4" w:rsidR="00F731D9" w:rsidRPr="00F731D9" w:rsidRDefault="00500EE6" w:rsidP="00F731D9">
      <w:pPr>
        <w:suppressAutoHyphens w:val="0"/>
        <w:spacing w:after="200" w:line="276" w:lineRule="auto"/>
        <w:jc w:val="center"/>
        <w:textAlignment w:val="auto"/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</w:pPr>
      <w:r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 xml:space="preserve">Rec </w:t>
      </w:r>
      <w:r w:rsidR="00F731D9" w:rsidRPr="00F731D9"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>Maths</w:t>
      </w:r>
    </w:p>
    <w:p w14:paraId="2A138336" w14:textId="66E79988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color w:val="FF0000"/>
          <w:sz w:val="28"/>
          <w:szCs w:val="28"/>
          <w:u w:val="single"/>
        </w:rPr>
      </w:pPr>
    </w:p>
    <w:p w14:paraId="6BF32A35" w14:textId="4159D019" w:rsidR="00F731D9" w:rsidRDefault="00F731D9">
      <w:pPr>
        <w:suppressAutoHyphens w:val="0"/>
        <w:spacing w:after="200" w:line="276" w:lineRule="auto"/>
        <w:textAlignment w:val="auto"/>
        <w:rPr>
          <w:rFonts w:ascii="Comic Sans MS" w:hAnsi="Comic Sans MS"/>
          <w:color w:val="FF0000"/>
          <w:sz w:val="28"/>
          <w:szCs w:val="28"/>
          <w:u w:val="single"/>
        </w:rPr>
      </w:pPr>
    </w:p>
    <w:p w14:paraId="3683FC40" w14:textId="57B00682" w:rsidR="00960349" w:rsidRDefault="00B211E6">
      <w:pPr>
        <w:suppressAutoHyphens w:val="0"/>
        <w:spacing w:after="200" w:line="276" w:lineRule="auto"/>
        <w:textAlignment w:val="auto"/>
      </w:pPr>
      <w:r>
        <w:rPr>
          <w:rFonts w:ascii="Comic Sans MS" w:hAnsi="Comic Sans MS"/>
          <w:color w:val="FF0000"/>
          <w:sz w:val="28"/>
          <w:szCs w:val="28"/>
          <w:u w:val="single"/>
        </w:rPr>
        <w:t>Notes for parents</w:t>
      </w:r>
    </w:p>
    <w:p w14:paraId="0070EB7C" w14:textId="675E81C8" w:rsidR="00960349" w:rsidRDefault="00B211E6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(Remember gold prizes from me for neat outstanding work)</w:t>
      </w:r>
    </w:p>
    <w:p w14:paraId="7BCE220C" w14:textId="401FB2F6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</w:p>
    <w:p w14:paraId="638F3620" w14:textId="395BF5DF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If you do not have access to a printer, provide your child with an exercise book to do their work in. </w:t>
      </w:r>
    </w:p>
    <w:p w14:paraId="6D684412" w14:textId="6804C2E1" w:rsidR="003B1C5C" w:rsidRDefault="003B1C5C">
      <w:pPr>
        <w:suppressAutoHyphens w:val="0"/>
        <w:spacing w:after="200" w:line="276" w:lineRule="auto"/>
        <w:textAlignment w:val="auto"/>
      </w:pPr>
    </w:p>
    <w:p w14:paraId="0706AB6C" w14:textId="3DCDA28B" w:rsidR="00960349" w:rsidRDefault="00B211E6">
      <w:pPr>
        <w:numPr>
          <w:ilvl w:val="0"/>
          <w:numId w:val="1"/>
        </w:numPr>
        <w:suppressAutoHyphens w:val="0"/>
        <w:spacing w:after="200" w:line="276" w:lineRule="auto"/>
        <w:textAlignment w:val="auto"/>
      </w:pPr>
      <w:r>
        <w:rPr>
          <w:rFonts w:ascii="Comic Sans MS" w:hAnsi="Comic Sans MS"/>
          <w:sz w:val="28"/>
          <w:szCs w:val="28"/>
        </w:rPr>
        <w:t>Write the short date (today's date)</w:t>
      </w:r>
    </w:p>
    <w:p w14:paraId="25EB0AA1" w14:textId="3EDA115B" w:rsidR="00960349" w:rsidRDefault="00B211E6">
      <w:pPr>
        <w:numPr>
          <w:ilvl w:val="0"/>
          <w:numId w:val="1"/>
        </w:numPr>
        <w:suppressAutoHyphens w:val="0"/>
        <w:spacing w:after="200" w:line="276" w:lineRule="auto"/>
        <w:textAlignment w:val="auto"/>
      </w:pPr>
      <w:r>
        <w:rPr>
          <w:rFonts w:ascii="Comic Sans MS" w:hAnsi="Comic Sans MS"/>
          <w:sz w:val="28"/>
          <w:szCs w:val="28"/>
        </w:rPr>
        <w:t>Write the L.O:</w:t>
      </w:r>
    </w:p>
    <w:p w14:paraId="450390E7" w14:textId="0C6C5517" w:rsidR="00960349" w:rsidRDefault="00B211E6">
      <w:pPr>
        <w:numPr>
          <w:ilvl w:val="0"/>
          <w:numId w:val="1"/>
        </w:numPr>
        <w:suppressAutoHyphens w:val="0"/>
        <w:spacing w:after="200" w:line="276" w:lineRule="auto"/>
        <w:textAlignment w:val="auto"/>
      </w:pPr>
      <w:r>
        <w:rPr>
          <w:rFonts w:ascii="Comic Sans MS" w:hAnsi="Comic Sans MS"/>
          <w:sz w:val="28"/>
          <w:szCs w:val="28"/>
        </w:rPr>
        <w:t xml:space="preserve">Miss a line </w:t>
      </w:r>
    </w:p>
    <w:p w14:paraId="34DAB7E9" w14:textId="4E6DEBB4" w:rsidR="00960349" w:rsidRDefault="00B211E6">
      <w:pPr>
        <w:numPr>
          <w:ilvl w:val="0"/>
          <w:numId w:val="1"/>
        </w:numPr>
        <w:suppressAutoHyphens w:val="0"/>
        <w:spacing w:after="200" w:line="276" w:lineRule="auto"/>
        <w:textAlignment w:val="auto"/>
      </w:pPr>
      <w:r>
        <w:rPr>
          <w:rFonts w:ascii="Comic Sans MS" w:hAnsi="Comic Sans MS"/>
          <w:sz w:val="28"/>
          <w:szCs w:val="28"/>
        </w:rPr>
        <w:t>Question numbers in the margin and write answers on the line.</w:t>
      </w:r>
    </w:p>
    <w:p w14:paraId="45CE3A77" w14:textId="2B8034EE" w:rsidR="00960349" w:rsidRDefault="00960349">
      <w:pPr>
        <w:suppressAutoHyphens w:val="0"/>
        <w:spacing w:after="200" w:line="276" w:lineRule="auto"/>
        <w:ind w:left="360"/>
        <w:textAlignment w:val="auto"/>
        <w:rPr>
          <w:rFonts w:ascii="Comic Sans MS" w:hAnsi="Comic Sans MS"/>
          <w:sz w:val="28"/>
          <w:szCs w:val="28"/>
        </w:rPr>
      </w:pPr>
    </w:p>
    <w:p w14:paraId="13A5B263" w14:textId="5134E124" w:rsidR="00960349" w:rsidRDefault="00B211E6">
      <w:pPr>
        <w:suppressAutoHyphens w:val="0"/>
        <w:spacing w:after="200" w:line="276" w:lineRule="auto"/>
        <w:ind w:left="720"/>
        <w:textAlignment w:val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(I will be asking your parents if your work looks neat and to send me a picture of your amazing work. I myself will check your work once you come back to school in </w:t>
      </w:r>
      <w:proofErr w:type="spellStart"/>
      <w:r>
        <w:rPr>
          <w:rFonts w:ascii="Comic Sans MS" w:hAnsi="Comic Sans MS"/>
          <w:sz w:val="28"/>
          <w:szCs w:val="28"/>
        </w:rPr>
        <w:t>sha</w:t>
      </w:r>
      <w:proofErr w:type="spellEnd"/>
      <w:r>
        <w:rPr>
          <w:rFonts w:ascii="Comic Sans MS" w:hAnsi="Comic Sans MS"/>
          <w:sz w:val="28"/>
          <w:szCs w:val="28"/>
        </w:rPr>
        <w:t xml:space="preserve"> Allah)</w:t>
      </w:r>
    </w:p>
    <w:p w14:paraId="1B085B70" w14:textId="544F561C" w:rsidR="00960349" w:rsidRDefault="00960349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</w:p>
    <w:p w14:paraId="571D06E5" w14:textId="23679339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</w:p>
    <w:p w14:paraId="4948D3E3" w14:textId="30D6415A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</w:p>
    <w:p w14:paraId="663BA886" w14:textId="3258D625" w:rsidR="00960349" w:rsidRDefault="00960349">
      <w:pPr>
        <w:rPr>
          <w:rFonts w:ascii="Comic Sans MS" w:hAnsi="Comic Sans MS"/>
          <w:color w:val="00B050"/>
          <w:sz w:val="28"/>
          <w:szCs w:val="28"/>
          <w:u w:val="single"/>
        </w:rPr>
      </w:pPr>
    </w:p>
    <w:p w14:paraId="151C1785" w14:textId="77777777" w:rsidR="00F731D9" w:rsidRDefault="00F731D9">
      <w:pPr>
        <w:rPr>
          <w:b/>
          <w:bCs/>
          <w:sz w:val="32"/>
          <w:szCs w:val="32"/>
          <w:u w:val="single"/>
        </w:rPr>
      </w:pPr>
    </w:p>
    <w:p w14:paraId="248B50E0" w14:textId="0CFA88FA" w:rsidR="00960349" w:rsidRDefault="00B211E6" w:rsidP="00F731D9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Monday </w:t>
      </w:r>
      <w:r w:rsidR="00A75A46">
        <w:rPr>
          <w:rFonts w:ascii="Comic Sans MS" w:hAnsi="Comic Sans MS"/>
          <w:b/>
          <w:bCs/>
          <w:sz w:val="28"/>
          <w:szCs w:val="28"/>
          <w:u w:val="single"/>
        </w:rPr>
        <w:t>6</w:t>
      </w:r>
      <w:r w:rsidR="00A75A46" w:rsidRPr="00A75A46">
        <w:rPr>
          <w:rFonts w:ascii="Comic Sans MS" w:hAnsi="Comic Sans MS"/>
          <w:b/>
          <w:bCs/>
          <w:sz w:val="28"/>
          <w:szCs w:val="28"/>
          <w:u w:val="single"/>
          <w:vertAlign w:val="superscript"/>
        </w:rPr>
        <w:t>th</w:t>
      </w:r>
      <w:r w:rsidR="00A76EAA">
        <w:rPr>
          <w:rFonts w:ascii="Comic Sans MS" w:hAnsi="Comic Sans MS"/>
          <w:b/>
          <w:bCs/>
          <w:sz w:val="28"/>
          <w:szCs w:val="28"/>
          <w:u w:val="single"/>
        </w:rPr>
        <w:t xml:space="preserve"> July 2020</w:t>
      </w:r>
    </w:p>
    <w:p w14:paraId="07197BDD" w14:textId="5465D605" w:rsidR="003B1C5C" w:rsidRPr="006559B2" w:rsidRDefault="003B1C5C" w:rsidP="00A76EAA">
      <w:pPr>
        <w:rPr>
          <w:rFonts w:ascii="Comic Sans MS" w:hAnsi="Comic Sans MS"/>
          <w:b/>
          <w:bCs/>
          <w:sz w:val="28"/>
          <w:szCs w:val="28"/>
        </w:rPr>
      </w:pPr>
    </w:p>
    <w:p w14:paraId="21701DFE" w14:textId="77F383FD" w:rsidR="00B12698" w:rsidRDefault="00A76EAA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Can you write the seven days of the week in order? </w:t>
      </w:r>
    </w:p>
    <w:p w14:paraId="541B8A1A" w14:textId="3F8DF7C3" w:rsidR="00A76EAA" w:rsidRDefault="00A76EAA">
      <w:pPr>
        <w:rPr>
          <w:rFonts w:ascii="Comic Sans MS" w:hAnsi="Comic Sans MS"/>
          <w:sz w:val="36"/>
          <w:szCs w:val="36"/>
        </w:rPr>
      </w:pPr>
    </w:p>
    <w:p w14:paraId="4466D865" w14:textId="71B578DE" w:rsidR="00A76EAA" w:rsidRDefault="00A76EAA" w:rsidP="00A76EAA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Sunday</w:t>
      </w:r>
    </w:p>
    <w:p w14:paraId="59EACF5D" w14:textId="159F9B38" w:rsidR="00A76EAA" w:rsidRDefault="00A76EAA" w:rsidP="00A76EAA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Thursday</w:t>
      </w:r>
    </w:p>
    <w:p w14:paraId="27126F83" w14:textId="4A47C5B6" w:rsidR="00A76EAA" w:rsidRDefault="00A76EAA" w:rsidP="00A76EAA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Monday</w:t>
      </w:r>
    </w:p>
    <w:p w14:paraId="3E78BF0B" w14:textId="0F754A20" w:rsidR="00A76EAA" w:rsidRDefault="00A76EAA" w:rsidP="00A76EAA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Friday</w:t>
      </w:r>
    </w:p>
    <w:p w14:paraId="21A9685F" w14:textId="37885DFB" w:rsidR="00A76EAA" w:rsidRDefault="00A76EAA" w:rsidP="00A76EAA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Tuesday</w:t>
      </w:r>
    </w:p>
    <w:p w14:paraId="058A28CC" w14:textId="77B44E34" w:rsidR="00A76EAA" w:rsidRDefault="00A76EAA" w:rsidP="00A76EAA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Saturday</w:t>
      </w:r>
    </w:p>
    <w:p w14:paraId="2561BDAD" w14:textId="2C9021A4" w:rsidR="00A76EAA" w:rsidRDefault="00A76EAA" w:rsidP="00A76EAA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Wednesday</w:t>
      </w:r>
    </w:p>
    <w:p w14:paraId="316BD20F" w14:textId="30675344" w:rsidR="00A76EAA" w:rsidRDefault="00A76EAA" w:rsidP="00A76EAA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255A7DB0" wp14:editId="7CA2199E">
            <wp:simplePos x="0" y="0"/>
            <wp:positionH relativeFrom="column">
              <wp:posOffset>-235145</wp:posOffset>
            </wp:positionH>
            <wp:positionV relativeFrom="paragraph">
              <wp:posOffset>106065</wp:posOffset>
            </wp:positionV>
            <wp:extent cx="6134735" cy="4277032"/>
            <wp:effectExtent l="0" t="0" r="0" b="3175"/>
            <wp:wrapNone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7-02 at 10.54.1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735" cy="4277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56D86" w14:textId="2DACC642" w:rsidR="00A76EAA" w:rsidRDefault="00A76EAA" w:rsidP="00A76EAA">
      <w:pPr>
        <w:rPr>
          <w:rFonts w:ascii="Comic Sans MS" w:hAnsi="Comic Sans MS"/>
          <w:sz w:val="36"/>
          <w:szCs w:val="36"/>
        </w:rPr>
      </w:pPr>
    </w:p>
    <w:p w14:paraId="48817792" w14:textId="0593B18F" w:rsidR="00F731D9" w:rsidRDefault="00F731D9">
      <w:pPr>
        <w:jc w:val="center"/>
        <w:rPr>
          <w:b/>
          <w:bCs/>
          <w:sz w:val="32"/>
          <w:szCs w:val="32"/>
          <w:u w:val="single"/>
        </w:rPr>
      </w:pPr>
      <w:bookmarkStart w:id="0" w:name="_Hlk35861691"/>
    </w:p>
    <w:p w14:paraId="58B8FC28" w14:textId="4FA8A7DD" w:rsidR="00C22627" w:rsidRDefault="00C22627">
      <w:pPr>
        <w:jc w:val="center"/>
        <w:rPr>
          <w:b/>
          <w:bCs/>
          <w:sz w:val="32"/>
          <w:szCs w:val="32"/>
          <w:u w:val="single"/>
        </w:rPr>
      </w:pPr>
    </w:p>
    <w:p w14:paraId="7D897419" w14:textId="7C35F548" w:rsidR="00A75A46" w:rsidRDefault="00A75A46" w:rsidP="00A75A46">
      <w:pPr>
        <w:jc w:val="center"/>
        <w:rPr>
          <w:b/>
          <w:bCs/>
          <w:sz w:val="32"/>
          <w:szCs w:val="32"/>
          <w:u w:val="single"/>
        </w:rPr>
      </w:pPr>
    </w:p>
    <w:p w14:paraId="441E6EE0" w14:textId="4D2DBBC6" w:rsidR="00A75A46" w:rsidRDefault="00A75A46" w:rsidP="00A75A46">
      <w:pPr>
        <w:jc w:val="center"/>
        <w:rPr>
          <w:b/>
          <w:bCs/>
          <w:sz w:val="32"/>
          <w:szCs w:val="32"/>
          <w:u w:val="single"/>
        </w:rPr>
      </w:pPr>
    </w:p>
    <w:p w14:paraId="654E6CC5" w14:textId="0CAFB7BB" w:rsidR="00A75A46" w:rsidRDefault="00A75A46" w:rsidP="00A75A46">
      <w:pPr>
        <w:jc w:val="center"/>
        <w:rPr>
          <w:b/>
          <w:bCs/>
          <w:sz w:val="32"/>
          <w:szCs w:val="32"/>
          <w:u w:val="single"/>
        </w:rPr>
      </w:pPr>
    </w:p>
    <w:p w14:paraId="4C284591" w14:textId="4001B433" w:rsidR="00A75A46" w:rsidRDefault="00A75A46" w:rsidP="00A75A46">
      <w:pPr>
        <w:jc w:val="center"/>
        <w:rPr>
          <w:b/>
          <w:bCs/>
          <w:sz w:val="32"/>
          <w:szCs w:val="32"/>
          <w:u w:val="single"/>
        </w:rPr>
      </w:pPr>
    </w:p>
    <w:p w14:paraId="1C6AF148" w14:textId="4DB70815" w:rsidR="00A75A46" w:rsidRDefault="00A75A46" w:rsidP="00A75A46">
      <w:pPr>
        <w:jc w:val="center"/>
        <w:rPr>
          <w:b/>
          <w:bCs/>
          <w:sz w:val="32"/>
          <w:szCs w:val="32"/>
          <w:u w:val="single"/>
        </w:rPr>
      </w:pPr>
    </w:p>
    <w:p w14:paraId="01BDFEED" w14:textId="70E96FC9" w:rsidR="00A75A46" w:rsidRDefault="00A75A46" w:rsidP="00A75A46">
      <w:pPr>
        <w:jc w:val="center"/>
        <w:rPr>
          <w:b/>
          <w:bCs/>
          <w:sz w:val="32"/>
          <w:szCs w:val="32"/>
          <w:u w:val="single"/>
        </w:rPr>
      </w:pPr>
    </w:p>
    <w:p w14:paraId="467259DF" w14:textId="2BEEA77D" w:rsidR="00A75A46" w:rsidRDefault="00A75A46" w:rsidP="00A75A46">
      <w:pPr>
        <w:jc w:val="center"/>
        <w:rPr>
          <w:b/>
          <w:bCs/>
          <w:sz w:val="32"/>
          <w:szCs w:val="32"/>
          <w:u w:val="single"/>
        </w:rPr>
      </w:pPr>
    </w:p>
    <w:p w14:paraId="45395103" w14:textId="77777777" w:rsidR="00C22627" w:rsidRDefault="00C22627" w:rsidP="00A76EAA">
      <w:pPr>
        <w:rPr>
          <w:b/>
          <w:bCs/>
          <w:sz w:val="32"/>
          <w:szCs w:val="32"/>
          <w:u w:val="single"/>
        </w:rPr>
      </w:pPr>
    </w:p>
    <w:p w14:paraId="585CB0D9" w14:textId="416B5F14" w:rsidR="00F731D9" w:rsidRDefault="00A76EAA" w:rsidP="00CB2FDD">
      <w:pPr>
        <w:jc w:val="center"/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0" locked="0" layoutInCell="1" allowOverlap="1" wp14:anchorId="4993C90B" wp14:editId="7067285D">
            <wp:simplePos x="0" y="0"/>
            <wp:positionH relativeFrom="column">
              <wp:posOffset>-190938</wp:posOffset>
            </wp:positionH>
            <wp:positionV relativeFrom="paragraph">
              <wp:posOffset>398186</wp:posOffset>
            </wp:positionV>
            <wp:extent cx="6149975" cy="8345437"/>
            <wp:effectExtent l="0" t="0" r="0" b="0"/>
            <wp:wrapNone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0-07-02 at 10.57.49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4"/>
                    <a:stretch/>
                  </pic:blipFill>
                  <pic:spPr bwMode="auto">
                    <a:xfrm>
                      <a:off x="0" y="0"/>
                      <a:ext cx="6149975" cy="8345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1E6">
        <w:rPr>
          <w:b/>
          <w:bCs/>
          <w:sz w:val="32"/>
          <w:szCs w:val="32"/>
          <w:u w:val="single"/>
        </w:rPr>
        <w:t>Tuesday</w:t>
      </w:r>
      <w:r w:rsidR="00B12698">
        <w:rPr>
          <w:b/>
          <w:bCs/>
          <w:sz w:val="32"/>
          <w:szCs w:val="32"/>
          <w:u w:val="single"/>
        </w:rPr>
        <w:t xml:space="preserve"> </w:t>
      </w:r>
      <w:r w:rsidR="00A75A46">
        <w:rPr>
          <w:b/>
          <w:bCs/>
          <w:sz w:val="32"/>
          <w:szCs w:val="32"/>
          <w:u w:val="single"/>
        </w:rPr>
        <w:t>7</w:t>
      </w:r>
      <w:r w:rsidR="00A75A46" w:rsidRPr="00A75A46">
        <w:rPr>
          <w:b/>
          <w:bCs/>
          <w:sz w:val="32"/>
          <w:szCs w:val="32"/>
          <w:u w:val="single"/>
          <w:vertAlign w:val="superscript"/>
        </w:rPr>
        <w:t>th</w:t>
      </w:r>
      <w:r w:rsidR="00A75A46">
        <w:rPr>
          <w:b/>
          <w:bCs/>
          <w:sz w:val="32"/>
          <w:szCs w:val="32"/>
          <w:u w:val="single"/>
        </w:rPr>
        <w:t xml:space="preserve"> July</w:t>
      </w:r>
      <w:r w:rsidR="00815A1B">
        <w:rPr>
          <w:b/>
          <w:bCs/>
          <w:sz w:val="32"/>
          <w:szCs w:val="32"/>
          <w:u w:val="single"/>
        </w:rPr>
        <w:t xml:space="preserve"> </w:t>
      </w:r>
      <w:r w:rsidR="00B211E6">
        <w:rPr>
          <w:b/>
          <w:bCs/>
          <w:sz w:val="32"/>
          <w:szCs w:val="32"/>
          <w:u w:val="single"/>
        </w:rPr>
        <w:t>2020</w:t>
      </w:r>
      <w:bookmarkEnd w:id="0"/>
    </w:p>
    <w:p w14:paraId="55E1676E" w14:textId="0472C139" w:rsidR="00F731D9" w:rsidRDefault="00F731D9"/>
    <w:p w14:paraId="01CC2F40" w14:textId="7D5914A1" w:rsidR="00F731D9" w:rsidRDefault="00F731D9"/>
    <w:p w14:paraId="0A029217" w14:textId="0388B7A6" w:rsidR="00500EE6" w:rsidRDefault="00500EE6" w:rsidP="00500EE6">
      <w:pPr>
        <w:rPr>
          <w:sz w:val="36"/>
          <w:szCs w:val="36"/>
        </w:rPr>
      </w:pPr>
    </w:p>
    <w:p w14:paraId="641C7E3D" w14:textId="47D64CC5" w:rsidR="00C22627" w:rsidRDefault="00C22627" w:rsidP="00500EE6">
      <w:pPr>
        <w:rPr>
          <w:sz w:val="36"/>
          <w:szCs w:val="36"/>
        </w:rPr>
      </w:pPr>
    </w:p>
    <w:p w14:paraId="5F41F635" w14:textId="008F3EC0" w:rsidR="00C22627" w:rsidRDefault="00C22627" w:rsidP="00500EE6">
      <w:pPr>
        <w:rPr>
          <w:sz w:val="36"/>
          <w:szCs w:val="36"/>
        </w:rPr>
      </w:pPr>
    </w:p>
    <w:p w14:paraId="12670A05" w14:textId="12B1E0E8" w:rsidR="00C22627" w:rsidRDefault="00C22627" w:rsidP="00500EE6">
      <w:pPr>
        <w:rPr>
          <w:sz w:val="36"/>
          <w:szCs w:val="36"/>
        </w:rPr>
      </w:pPr>
    </w:p>
    <w:p w14:paraId="69025F2B" w14:textId="61F924D2" w:rsidR="00C22627" w:rsidRDefault="00C22627" w:rsidP="00500EE6">
      <w:pPr>
        <w:rPr>
          <w:sz w:val="36"/>
          <w:szCs w:val="36"/>
        </w:rPr>
      </w:pPr>
    </w:p>
    <w:p w14:paraId="650CA65D" w14:textId="22724A53" w:rsidR="00C22627" w:rsidRDefault="00C22627" w:rsidP="00500EE6">
      <w:pPr>
        <w:rPr>
          <w:sz w:val="36"/>
          <w:szCs w:val="36"/>
        </w:rPr>
      </w:pPr>
    </w:p>
    <w:p w14:paraId="765D1958" w14:textId="6CA23E20" w:rsidR="00C22627" w:rsidRDefault="00C22627" w:rsidP="00500EE6">
      <w:pPr>
        <w:rPr>
          <w:sz w:val="36"/>
          <w:szCs w:val="36"/>
        </w:rPr>
      </w:pPr>
    </w:p>
    <w:p w14:paraId="273646E4" w14:textId="79913DC2" w:rsidR="00C22627" w:rsidRDefault="00C22627" w:rsidP="00500EE6">
      <w:pPr>
        <w:rPr>
          <w:sz w:val="36"/>
          <w:szCs w:val="36"/>
        </w:rPr>
      </w:pPr>
    </w:p>
    <w:p w14:paraId="06EACC2A" w14:textId="058E2B50" w:rsidR="00C22627" w:rsidRDefault="00C22627" w:rsidP="00500EE6">
      <w:pPr>
        <w:rPr>
          <w:sz w:val="36"/>
          <w:szCs w:val="36"/>
        </w:rPr>
      </w:pPr>
    </w:p>
    <w:p w14:paraId="3EAAE51B" w14:textId="2E067D22" w:rsidR="00C22627" w:rsidRDefault="00C22627" w:rsidP="00500EE6">
      <w:pPr>
        <w:rPr>
          <w:sz w:val="36"/>
          <w:szCs w:val="36"/>
        </w:rPr>
      </w:pPr>
    </w:p>
    <w:p w14:paraId="2C57B20C" w14:textId="3FDC43F6" w:rsidR="00C22627" w:rsidRDefault="00C22627" w:rsidP="00500EE6">
      <w:pPr>
        <w:rPr>
          <w:sz w:val="36"/>
          <w:szCs w:val="36"/>
        </w:rPr>
      </w:pPr>
    </w:p>
    <w:p w14:paraId="77A05998" w14:textId="5D9A2051" w:rsidR="00C22627" w:rsidRDefault="00C22627" w:rsidP="00500EE6">
      <w:pPr>
        <w:rPr>
          <w:sz w:val="36"/>
          <w:szCs w:val="36"/>
        </w:rPr>
      </w:pPr>
    </w:p>
    <w:p w14:paraId="7CD6A641" w14:textId="51B4FBDB" w:rsidR="00C22627" w:rsidRDefault="00C22627" w:rsidP="00500EE6">
      <w:pPr>
        <w:rPr>
          <w:sz w:val="36"/>
          <w:szCs w:val="36"/>
        </w:rPr>
      </w:pPr>
    </w:p>
    <w:p w14:paraId="272EDE4C" w14:textId="4C12C600" w:rsidR="00C22627" w:rsidRDefault="00C22627" w:rsidP="00500EE6">
      <w:pPr>
        <w:rPr>
          <w:sz w:val="36"/>
          <w:szCs w:val="36"/>
        </w:rPr>
      </w:pPr>
    </w:p>
    <w:p w14:paraId="0742D747" w14:textId="77777777" w:rsidR="00C22627" w:rsidRPr="00500EE6" w:rsidRDefault="00C22627" w:rsidP="00500EE6"/>
    <w:p w14:paraId="066503E6" w14:textId="7D6518DF" w:rsidR="00500EE6" w:rsidRPr="00500EE6" w:rsidRDefault="00500EE6" w:rsidP="00500EE6"/>
    <w:p w14:paraId="507805D2" w14:textId="604F6DB9" w:rsidR="00500EE6" w:rsidRDefault="00500EE6" w:rsidP="00500EE6"/>
    <w:p w14:paraId="32A1FD7D" w14:textId="51048524" w:rsidR="004C1C23" w:rsidRDefault="004C1C23" w:rsidP="00500EE6">
      <w:pPr>
        <w:jc w:val="center"/>
        <w:rPr>
          <w:sz w:val="32"/>
          <w:szCs w:val="32"/>
        </w:rPr>
      </w:pPr>
      <w:bookmarkStart w:id="1" w:name="_Hlk35861896"/>
    </w:p>
    <w:p w14:paraId="4183B079" w14:textId="7701A222" w:rsidR="004C1C23" w:rsidRDefault="004C1C23" w:rsidP="00500EE6">
      <w:pPr>
        <w:jc w:val="center"/>
        <w:rPr>
          <w:sz w:val="32"/>
          <w:szCs w:val="32"/>
        </w:rPr>
      </w:pPr>
    </w:p>
    <w:p w14:paraId="099BF06C" w14:textId="110A673A" w:rsidR="004C1C23" w:rsidRDefault="004C1C23" w:rsidP="00500EE6">
      <w:pPr>
        <w:jc w:val="center"/>
        <w:rPr>
          <w:sz w:val="32"/>
          <w:szCs w:val="32"/>
        </w:rPr>
      </w:pPr>
    </w:p>
    <w:p w14:paraId="784AB360" w14:textId="5F642313" w:rsidR="004C1C23" w:rsidRDefault="004C1C23" w:rsidP="00500EE6">
      <w:pPr>
        <w:jc w:val="center"/>
        <w:rPr>
          <w:sz w:val="32"/>
          <w:szCs w:val="32"/>
        </w:rPr>
      </w:pPr>
    </w:p>
    <w:p w14:paraId="0EC3979C" w14:textId="77777777" w:rsidR="00CB2FDD" w:rsidRDefault="00CB2FDD" w:rsidP="00B12698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8862B57" w14:textId="2F56223E" w:rsidR="00960349" w:rsidRDefault="00B211E6" w:rsidP="00500EE6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Wednesday </w:t>
      </w:r>
      <w:r w:rsidR="00A75A46">
        <w:rPr>
          <w:rFonts w:ascii="Comic Sans MS" w:hAnsi="Comic Sans MS"/>
          <w:b/>
          <w:bCs/>
          <w:sz w:val="28"/>
          <w:szCs w:val="28"/>
          <w:u w:val="single"/>
        </w:rPr>
        <w:t>8</w:t>
      </w:r>
      <w:r w:rsidR="00A75A46" w:rsidRPr="00A75A46">
        <w:rPr>
          <w:rFonts w:ascii="Comic Sans MS" w:hAnsi="Comic Sans MS"/>
          <w:b/>
          <w:bCs/>
          <w:sz w:val="28"/>
          <w:szCs w:val="28"/>
          <w:u w:val="single"/>
          <w:vertAlign w:val="superscript"/>
        </w:rPr>
        <w:t>th</w:t>
      </w:r>
      <w:r w:rsidR="00A75A46">
        <w:rPr>
          <w:rFonts w:ascii="Comic Sans MS" w:hAnsi="Comic Sans MS"/>
          <w:b/>
          <w:bCs/>
          <w:sz w:val="28"/>
          <w:szCs w:val="28"/>
          <w:u w:val="single"/>
        </w:rPr>
        <w:t xml:space="preserve"> July</w:t>
      </w:r>
      <w:r w:rsidR="00815A1B"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  <w:r>
        <w:rPr>
          <w:rFonts w:ascii="Comic Sans MS" w:hAnsi="Comic Sans MS"/>
          <w:b/>
          <w:bCs/>
          <w:sz w:val="28"/>
          <w:szCs w:val="28"/>
          <w:u w:val="single"/>
        </w:rPr>
        <w:t>2020</w:t>
      </w:r>
    </w:p>
    <w:p w14:paraId="53E96E03" w14:textId="6868133F" w:rsidR="005010A9" w:rsidRDefault="005010A9" w:rsidP="00500EE6">
      <w:pPr>
        <w:jc w:val="center"/>
      </w:pPr>
    </w:p>
    <w:p w14:paraId="620E3675" w14:textId="12464CC2" w:rsidR="005010A9" w:rsidRDefault="00A76EAA" w:rsidP="00500EE6">
      <w:pPr>
        <w:jc w:val="center"/>
      </w:pPr>
      <w:r>
        <w:rPr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66233C4B" wp14:editId="7F68A80B">
            <wp:simplePos x="0" y="0"/>
            <wp:positionH relativeFrom="column">
              <wp:posOffset>73578</wp:posOffset>
            </wp:positionH>
            <wp:positionV relativeFrom="paragraph">
              <wp:posOffset>14277</wp:posOffset>
            </wp:positionV>
            <wp:extent cx="5731510" cy="7868920"/>
            <wp:effectExtent l="0" t="0" r="0" b="5080"/>
            <wp:wrapNone/>
            <wp:docPr id="12" name="Picture 1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7-02 at 11.00.5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"/>
    <w:p w14:paraId="64A85310" w14:textId="1AF475BD" w:rsidR="005010A9" w:rsidRPr="005010A9" w:rsidRDefault="005010A9" w:rsidP="00C22627">
      <w:pPr>
        <w:rPr>
          <w:sz w:val="40"/>
          <w:szCs w:val="40"/>
        </w:rPr>
      </w:pPr>
    </w:p>
    <w:p w14:paraId="0D850623" w14:textId="532BF41F" w:rsidR="00960349" w:rsidRDefault="00960349">
      <w:pPr>
        <w:rPr>
          <w:sz w:val="28"/>
          <w:szCs w:val="28"/>
        </w:rPr>
      </w:pPr>
    </w:p>
    <w:p w14:paraId="43491759" w14:textId="77777777" w:rsidR="00960349" w:rsidRDefault="00960349">
      <w:pPr>
        <w:rPr>
          <w:sz w:val="28"/>
          <w:szCs w:val="28"/>
        </w:rPr>
      </w:pPr>
    </w:p>
    <w:p w14:paraId="661198BB" w14:textId="216EE1EF" w:rsidR="00960349" w:rsidRDefault="00960349">
      <w:pPr>
        <w:rPr>
          <w:sz w:val="28"/>
          <w:szCs w:val="28"/>
        </w:rPr>
      </w:pPr>
    </w:p>
    <w:p w14:paraId="5F57C2D8" w14:textId="31BBFBC9" w:rsidR="00C22627" w:rsidRDefault="00C22627">
      <w:pPr>
        <w:rPr>
          <w:sz w:val="28"/>
          <w:szCs w:val="28"/>
        </w:rPr>
      </w:pPr>
    </w:p>
    <w:p w14:paraId="13B71475" w14:textId="71987616" w:rsidR="00C22627" w:rsidRDefault="00C22627">
      <w:pPr>
        <w:rPr>
          <w:sz w:val="28"/>
          <w:szCs w:val="28"/>
        </w:rPr>
      </w:pPr>
    </w:p>
    <w:p w14:paraId="00F722EE" w14:textId="33F3065E" w:rsidR="00C22627" w:rsidRDefault="00C22627">
      <w:pPr>
        <w:rPr>
          <w:sz w:val="28"/>
          <w:szCs w:val="28"/>
        </w:rPr>
      </w:pPr>
    </w:p>
    <w:p w14:paraId="3EB1387B" w14:textId="48511638" w:rsidR="00C22627" w:rsidRDefault="00C22627">
      <w:pPr>
        <w:rPr>
          <w:sz w:val="28"/>
          <w:szCs w:val="28"/>
        </w:rPr>
      </w:pPr>
    </w:p>
    <w:p w14:paraId="70B82150" w14:textId="18AE6DF8" w:rsidR="00C22627" w:rsidRDefault="00C22627">
      <w:pPr>
        <w:rPr>
          <w:sz w:val="28"/>
          <w:szCs w:val="28"/>
        </w:rPr>
      </w:pPr>
    </w:p>
    <w:p w14:paraId="398DCA1B" w14:textId="3EDA916A" w:rsidR="00C22627" w:rsidRDefault="00C22627">
      <w:pPr>
        <w:rPr>
          <w:sz w:val="28"/>
          <w:szCs w:val="28"/>
        </w:rPr>
      </w:pPr>
    </w:p>
    <w:p w14:paraId="044CB90B" w14:textId="1DDC4561" w:rsidR="00C22627" w:rsidRDefault="00C22627">
      <w:pPr>
        <w:rPr>
          <w:sz w:val="28"/>
          <w:szCs w:val="28"/>
        </w:rPr>
      </w:pPr>
    </w:p>
    <w:p w14:paraId="1E1555D8" w14:textId="78F9628A" w:rsidR="00C22627" w:rsidRDefault="00C22627">
      <w:pPr>
        <w:rPr>
          <w:sz w:val="28"/>
          <w:szCs w:val="28"/>
        </w:rPr>
      </w:pPr>
    </w:p>
    <w:p w14:paraId="77C47AFC" w14:textId="605633E4" w:rsidR="00C22627" w:rsidRDefault="00C22627">
      <w:pPr>
        <w:rPr>
          <w:sz w:val="28"/>
          <w:szCs w:val="28"/>
        </w:rPr>
      </w:pPr>
    </w:p>
    <w:p w14:paraId="2083B3B6" w14:textId="5EF68029" w:rsidR="00C22627" w:rsidRDefault="00C22627">
      <w:pPr>
        <w:rPr>
          <w:sz w:val="28"/>
          <w:szCs w:val="28"/>
        </w:rPr>
      </w:pPr>
    </w:p>
    <w:p w14:paraId="3AF08D91" w14:textId="672FE943" w:rsidR="00C22627" w:rsidRDefault="00C22627">
      <w:pPr>
        <w:rPr>
          <w:sz w:val="28"/>
          <w:szCs w:val="28"/>
        </w:rPr>
      </w:pPr>
    </w:p>
    <w:p w14:paraId="2AA5D25E" w14:textId="69CE307E" w:rsidR="00C22627" w:rsidRDefault="00C22627">
      <w:pPr>
        <w:rPr>
          <w:sz w:val="28"/>
          <w:szCs w:val="28"/>
        </w:rPr>
      </w:pPr>
    </w:p>
    <w:p w14:paraId="0863FF96" w14:textId="10829190" w:rsidR="00C22627" w:rsidRDefault="00C22627">
      <w:pPr>
        <w:rPr>
          <w:sz w:val="28"/>
          <w:szCs w:val="28"/>
        </w:rPr>
      </w:pPr>
    </w:p>
    <w:p w14:paraId="5D02AE05" w14:textId="6A77DB5B" w:rsidR="00C22627" w:rsidRDefault="00C22627">
      <w:pPr>
        <w:rPr>
          <w:sz w:val="28"/>
          <w:szCs w:val="28"/>
        </w:rPr>
      </w:pPr>
    </w:p>
    <w:p w14:paraId="48FB1F14" w14:textId="385ECE65" w:rsidR="00C22627" w:rsidRDefault="00C22627">
      <w:pPr>
        <w:rPr>
          <w:sz w:val="28"/>
          <w:szCs w:val="28"/>
        </w:rPr>
      </w:pPr>
    </w:p>
    <w:p w14:paraId="2113A715" w14:textId="5A8AF1B3" w:rsidR="00C22627" w:rsidRDefault="00C22627">
      <w:pPr>
        <w:rPr>
          <w:sz w:val="28"/>
          <w:szCs w:val="28"/>
        </w:rPr>
      </w:pPr>
    </w:p>
    <w:p w14:paraId="60233610" w14:textId="41DDE5E5" w:rsidR="00C22627" w:rsidRDefault="00C22627">
      <w:pPr>
        <w:rPr>
          <w:sz w:val="28"/>
          <w:szCs w:val="28"/>
        </w:rPr>
      </w:pPr>
    </w:p>
    <w:p w14:paraId="78C9531C" w14:textId="77777777" w:rsidR="00C22627" w:rsidRDefault="00C22627">
      <w:pPr>
        <w:rPr>
          <w:sz w:val="28"/>
          <w:szCs w:val="28"/>
        </w:rPr>
      </w:pPr>
    </w:p>
    <w:p w14:paraId="2C1C5926" w14:textId="77777777" w:rsidR="00500EE6" w:rsidRDefault="00500EE6">
      <w:pPr>
        <w:rPr>
          <w:sz w:val="28"/>
          <w:szCs w:val="28"/>
        </w:rPr>
      </w:pPr>
    </w:p>
    <w:p w14:paraId="3A5C1304" w14:textId="7AB8FC1A" w:rsidR="003B1C5C" w:rsidRDefault="003B1C5C" w:rsidP="003B1C5C">
      <w:pPr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0A851428" w14:textId="4DE3F99C" w:rsidR="00960349" w:rsidRDefault="00192CA5">
      <w:pPr>
        <w:jc w:val="center"/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0528" behindDoc="0" locked="0" layoutInCell="1" allowOverlap="1" wp14:anchorId="7A9B7E66" wp14:editId="213891A1">
            <wp:simplePos x="0" y="0"/>
            <wp:positionH relativeFrom="column">
              <wp:posOffset>-442452</wp:posOffset>
            </wp:positionH>
            <wp:positionV relativeFrom="paragraph">
              <wp:posOffset>457200</wp:posOffset>
            </wp:positionV>
            <wp:extent cx="6974631" cy="3871984"/>
            <wp:effectExtent l="0" t="0" r="0" b="1905"/>
            <wp:wrapNone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20-07-02 at 11.16.0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5332" cy="3872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1E6">
        <w:rPr>
          <w:rFonts w:ascii="Comic Sans MS" w:hAnsi="Comic Sans MS"/>
          <w:b/>
          <w:bCs/>
          <w:sz w:val="28"/>
          <w:szCs w:val="28"/>
          <w:u w:val="single"/>
        </w:rPr>
        <w:t xml:space="preserve">Thursday </w:t>
      </w:r>
      <w:r w:rsidR="00A75A46">
        <w:rPr>
          <w:rFonts w:ascii="Comic Sans MS" w:hAnsi="Comic Sans MS"/>
          <w:b/>
          <w:bCs/>
          <w:sz w:val="28"/>
          <w:szCs w:val="28"/>
          <w:u w:val="single"/>
        </w:rPr>
        <w:t>9</w:t>
      </w:r>
      <w:r w:rsidR="00A75A46" w:rsidRPr="00A75A46">
        <w:rPr>
          <w:rFonts w:ascii="Comic Sans MS" w:hAnsi="Comic Sans MS"/>
          <w:b/>
          <w:bCs/>
          <w:sz w:val="28"/>
          <w:szCs w:val="28"/>
          <w:u w:val="single"/>
          <w:vertAlign w:val="superscript"/>
        </w:rPr>
        <w:t>th</w:t>
      </w:r>
      <w:r w:rsidR="00A75A46">
        <w:rPr>
          <w:rFonts w:ascii="Comic Sans MS" w:hAnsi="Comic Sans MS"/>
          <w:b/>
          <w:bCs/>
          <w:sz w:val="28"/>
          <w:szCs w:val="28"/>
          <w:u w:val="single"/>
        </w:rPr>
        <w:t xml:space="preserve"> July </w:t>
      </w:r>
      <w:r w:rsidR="00B211E6">
        <w:rPr>
          <w:rFonts w:ascii="Comic Sans MS" w:hAnsi="Comic Sans MS"/>
          <w:b/>
          <w:bCs/>
          <w:sz w:val="28"/>
          <w:szCs w:val="28"/>
          <w:u w:val="single"/>
        </w:rPr>
        <w:t>2020</w:t>
      </w:r>
    </w:p>
    <w:p w14:paraId="2E6300DF" w14:textId="0D5696CD" w:rsidR="00960349" w:rsidRDefault="00B211E6">
      <w:pPr>
        <w:tabs>
          <w:tab w:val="center" w:pos="4513"/>
        </w:tabs>
        <w:jc w:val="center"/>
      </w:pPr>
      <w:r>
        <w:t xml:space="preserve"> </w:t>
      </w:r>
    </w:p>
    <w:p w14:paraId="009B26F7" w14:textId="616B3C72" w:rsidR="00B12698" w:rsidRDefault="00B12698">
      <w:pPr>
        <w:rPr>
          <w:sz w:val="40"/>
          <w:szCs w:val="40"/>
        </w:rPr>
      </w:pPr>
    </w:p>
    <w:p w14:paraId="6DD156B2" w14:textId="445E7265" w:rsidR="00B12698" w:rsidRDefault="00B12698">
      <w:pPr>
        <w:rPr>
          <w:b/>
          <w:bCs/>
          <w:sz w:val="28"/>
          <w:szCs w:val="28"/>
          <w:u w:val="single"/>
        </w:rPr>
      </w:pPr>
    </w:p>
    <w:p w14:paraId="4BB51B80" w14:textId="4A682F04" w:rsidR="00B12698" w:rsidRDefault="00B12698">
      <w:pPr>
        <w:rPr>
          <w:b/>
          <w:bCs/>
          <w:sz w:val="28"/>
          <w:szCs w:val="28"/>
          <w:u w:val="single"/>
        </w:rPr>
      </w:pPr>
    </w:p>
    <w:p w14:paraId="7C720CCD" w14:textId="76F6EE92" w:rsidR="004C1C23" w:rsidRDefault="004C1C23">
      <w:pPr>
        <w:rPr>
          <w:rFonts w:ascii="Comic Sans MS" w:hAnsi="Comic Sans MS" w:cs="Calibri"/>
          <w:sz w:val="28"/>
          <w:szCs w:val="28"/>
        </w:rPr>
      </w:pPr>
    </w:p>
    <w:p w14:paraId="0273F0D7" w14:textId="10F29632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34EB124B" w14:textId="75F684B3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392984D7" w14:textId="091AEBF2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08DA026D" w14:textId="0D4FE980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2E9BCCAA" w14:textId="7C59E73F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2A077106" w14:textId="54A1E47E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7A87AFCB" w14:textId="43082702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426FFCED" w14:textId="562E47A7" w:rsidR="00960349" w:rsidRDefault="00192CA5">
      <w:pPr>
        <w:rPr>
          <w:rFonts w:ascii="Comic Sans MS" w:hAnsi="Comic Sans MS" w:cs="Calibri"/>
          <w:sz w:val="28"/>
          <w:szCs w:val="28"/>
        </w:rPr>
      </w:pPr>
      <w:r>
        <w:rPr>
          <w:rFonts w:ascii="Comic Sans MS" w:hAnsi="Comic Sans MS" w:cs="Calibri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EFCB5E6" wp14:editId="4443B758">
            <wp:simplePos x="0" y="0"/>
            <wp:positionH relativeFrom="column">
              <wp:posOffset>-147484</wp:posOffset>
            </wp:positionH>
            <wp:positionV relativeFrom="paragraph">
              <wp:posOffset>298409</wp:posOffset>
            </wp:positionV>
            <wp:extent cx="6459220" cy="3923071"/>
            <wp:effectExtent l="0" t="0" r="5080" b="1270"/>
            <wp:wrapNone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20-07-02 at 11.17.0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336" cy="3927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6E571" w14:textId="15F7957B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03DCF59F" w14:textId="3AD47E24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4EC798DF" w14:textId="3E04A390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5A40811F" w14:textId="1897681D" w:rsidR="00960349" w:rsidRDefault="00960349"/>
    <w:p w14:paraId="77A6617E" w14:textId="0D17B83D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56A5D790" w14:textId="0176C2BC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334BA673" w14:textId="4F5EDE1A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06B4C288" w14:textId="19E084CC" w:rsidR="00960349" w:rsidRDefault="00960349" w:rsidP="003B1C5C">
      <w:pPr>
        <w:suppressAutoHyphens w:val="0"/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55533F81" w14:textId="08F94B8D" w:rsidR="00C22627" w:rsidRDefault="00C22627" w:rsidP="003B1C5C">
      <w:pPr>
        <w:suppressAutoHyphens w:val="0"/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5ED4224F" w14:textId="0B35127C" w:rsidR="00C22627" w:rsidRDefault="00C22627" w:rsidP="003B1C5C">
      <w:pPr>
        <w:suppressAutoHyphens w:val="0"/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0E12D419" w14:textId="77777777" w:rsidR="00C22627" w:rsidRDefault="00C22627" w:rsidP="003B1C5C">
      <w:pPr>
        <w:suppressAutoHyphens w:val="0"/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28D0C9D8" w14:textId="77777777" w:rsidR="005010A9" w:rsidRDefault="005010A9" w:rsidP="003B1C5C">
      <w:pPr>
        <w:suppressAutoHyphens w:val="0"/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5F979972" w14:textId="0C7359E0" w:rsidR="00960349" w:rsidRDefault="00B211E6" w:rsidP="00500EE6">
      <w:pPr>
        <w:suppressAutoHyphens w:val="0"/>
        <w:jc w:val="center"/>
        <w:rPr>
          <w:rFonts w:ascii="Comic Sans MS" w:hAnsi="Comic Sans MS" w:cs="Calibri"/>
          <w:b/>
          <w:bCs/>
          <w:sz w:val="28"/>
          <w:szCs w:val="28"/>
          <w:u w:val="single"/>
        </w:rPr>
      </w:pPr>
      <w:r>
        <w:rPr>
          <w:rFonts w:ascii="Comic Sans MS" w:hAnsi="Comic Sans MS" w:cs="Calibri"/>
          <w:b/>
          <w:bCs/>
          <w:sz w:val="28"/>
          <w:szCs w:val="28"/>
          <w:u w:val="single"/>
        </w:rPr>
        <w:lastRenderedPageBreak/>
        <w:t xml:space="preserve">Friday </w:t>
      </w:r>
      <w:r w:rsidR="00A75A46">
        <w:rPr>
          <w:rFonts w:ascii="Comic Sans MS" w:hAnsi="Comic Sans MS" w:cs="Calibri"/>
          <w:b/>
          <w:bCs/>
          <w:sz w:val="28"/>
          <w:szCs w:val="28"/>
          <w:u w:val="single"/>
        </w:rPr>
        <w:t>10</w:t>
      </w:r>
      <w:r w:rsidR="00A75A46" w:rsidRPr="00A75A46">
        <w:rPr>
          <w:rFonts w:ascii="Comic Sans MS" w:hAnsi="Comic Sans MS" w:cs="Calibri"/>
          <w:b/>
          <w:bCs/>
          <w:sz w:val="28"/>
          <w:szCs w:val="28"/>
          <w:u w:val="single"/>
          <w:vertAlign w:val="superscript"/>
        </w:rPr>
        <w:t>th</w:t>
      </w:r>
      <w:r w:rsidR="00A75A46">
        <w:rPr>
          <w:rFonts w:ascii="Comic Sans MS" w:hAnsi="Comic Sans MS" w:cs="Calibri"/>
          <w:b/>
          <w:bCs/>
          <w:sz w:val="28"/>
          <w:szCs w:val="28"/>
          <w:u w:val="single"/>
        </w:rPr>
        <w:t xml:space="preserve"> July </w:t>
      </w:r>
      <w:r>
        <w:rPr>
          <w:rFonts w:ascii="Comic Sans MS" w:hAnsi="Comic Sans MS" w:cs="Calibri"/>
          <w:b/>
          <w:bCs/>
          <w:sz w:val="28"/>
          <w:szCs w:val="28"/>
          <w:u w:val="single"/>
        </w:rPr>
        <w:t>2020</w:t>
      </w:r>
    </w:p>
    <w:p w14:paraId="4591E8C0" w14:textId="7DE5D5ED" w:rsidR="00500EE6" w:rsidRDefault="00A76EAA" w:rsidP="00500EE6">
      <w:pPr>
        <w:suppressAutoHyphens w:val="0"/>
        <w:jc w:val="center"/>
        <w:rPr>
          <w:rFonts w:ascii="Comic Sans MS" w:hAnsi="Comic Sans MS" w:cs="Calibr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EE0E951" wp14:editId="792C0859">
            <wp:simplePos x="0" y="0"/>
            <wp:positionH relativeFrom="column">
              <wp:posOffset>-147484</wp:posOffset>
            </wp:positionH>
            <wp:positionV relativeFrom="paragraph">
              <wp:posOffset>225937</wp:posOffset>
            </wp:positionV>
            <wp:extent cx="6224905" cy="8568813"/>
            <wp:effectExtent l="0" t="0" r="0" b="3810"/>
            <wp:wrapNone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0-07-02 at 10.59.1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067" cy="8584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2BBCB" w14:textId="734D7747" w:rsidR="00500EE6" w:rsidRPr="00500EE6" w:rsidRDefault="00500EE6" w:rsidP="005010A9">
      <w:pPr>
        <w:suppressAutoHyphens w:val="0"/>
      </w:pPr>
    </w:p>
    <w:p w14:paraId="55E6938A" w14:textId="373F3C9A" w:rsidR="00960349" w:rsidRDefault="00960349">
      <w:pPr>
        <w:suppressAutoHyphens w:val="0"/>
      </w:pPr>
    </w:p>
    <w:p w14:paraId="0BE45DE0" w14:textId="2778D803" w:rsidR="009604BB" w:rsidRDefault="009604BB" w:rsidP="005010A9"/>
    <w:p w14:paraId="2B075600" w14:textId="2F2061AC" w:rsidR="009604BB" w:rsidRDefault="009604BB" w:rsidP="005010A9"/>
    <w:p w14:paraId="6FFB9BA9" w14:textId="4E2C343A" w:rsidR="003B1C5C" w:rsidRDefault="003B1C5C" w:rsidP="005010A9"/>
    <w:p w14:paraId="65649CEB" w14:textId="5FE4C261" w:rsidR="009604BB" w:rsidRPr="009604BB" w:rsidRDefault="009604BB" w:rsidP="009604BB"/>
    <w:p w14:paraId="6601E95D" w14:textId="726284BA" w:rsidR="009604BB" w:rsidRPr="009604BB" w:rsidRDefault="009604BB" w:rsidP="009604BB"/>
    <w:p w14:paraId="488ABBA5" w14:textId="0D4D8E53" w:rsidR="009604BB" w:rsidRPr="009604BB" w:rsidRDefault="009604BB" w:rsidP="009604BB"/>
    <w:p w14:paraId="7359B069" w14:textId="52D19711" w:rsidR="009604BB" w:rsidRPr="009604BB" w:rsidRDefault="009604BB" w:rsidP="009604BB"/>
    <w:p w14:paraId="4D9D48CF" w14:textId="7E1D6B1C" w:rsidR="009604BB" w:rsidRPr="009604BB" w:rsidRDefault="009604BB" w:rsidP="009604BB"/>
    <w:p w14:paraId="41E391A5" w14:textId="6E7322A2" w:rsidR="009604BB" w:rsidRPr="009604BB" w:rsidRDefault="009604BB" w:rsidP="009604BB"/>
    <w:p w14:paraId="76B67D56" w14:textId="77768DB6" w:rsidR="009604BB" w:rsidRPr="009604BB" w:rsidRDefault="009604BB" w:rsidP="009604BB"/>
    <w:p w14:paraId="7C83B1D9" w14:textId="634ABE7A" w:rsidR="009604BB" w:rsidRPr="009604BB" w:rsidRDefault="009604BB" w:rsidP="009604BB"/>
    <w:p w14:paraId="457A36D8" w14:textId="7C96E537" w:rsidR="009604BB" w:rsidRDefault="009604BB" w:rsidP="009604BB"/>
    <w:p w14:paraId="43E46CA3" w14:textId="2D287438" w:rsidR="009604BB" w:rsidRDefault="009604BB" w:rsidP="009604BB"/>
    <w:p w14:paraId="03FF5B5E" w14:textId="7DDEB2B9" w:rsidR="009604BB" w:rsidRDefault="009604BB" w:rsidP="009604BB">
      <w:pPr>
        <w:tabs>
          <w:tab w:val="left" w:pos="1376"/>
        </w:tabs>
      </w:pPr>
      <w:r>
        <w:tab/>
      </w:r>
    </w:p>
    <w:p w14:paraId="637B5C37" w14:textId="0E8D914F" w:rsidR="009604BB" w:rsidRDefault="009604BB" w:rsidP="009604BB">
      <w:pPr>
        <w:tabs>
          <w:tab w:val="left" w:pos="1376"/>
        </w:tabs>
      </w:pPr>
    </w:p>
    <w:p w14:paraId="680C49AE" w14:textId="3A738B14" w:rsidR="009604BB" w:rsidRDefault="009604BB" w:rsidP="009604BB">
      <w:pPr>
        <w:tabs>
          <w:tab w:val="left" w:pos="1376"/>
        </w:tabs>
      </w:pPr>
    </w:p>
    <w:p w14:paraId="7DAB4332" w14:textId="2E3DD990" w:rsidR="009604BB" w:rsidRDefault="009604BB" w:rsidP="009604BB">
      <w:pPr>
        <w:tabs>
          <w:tab w:val="left" w:pos="1376"/>
        </w:tabs>
      </w:pPr>
    </w:p>
    <w:p w14:paraId="15D041A8" w14:textId="49A300E4" w:rsidR="009604BB" w:rsidRDefault="009604BB" w:rsidP="009604BB">
      <w:pPr>
        <w:tabs>
          <w:tab w:val="left" w:pos="1376"/>
        </w:tabs>
      </w:pPr>
    </w:p>
    <w:p w14:paraId="7785CBAE" w14:textId="6F67BBEC" w:rsidR="009604BB" w:rsidRDefault="009604BB" w:rsidP="009604BB">
      <w:pPr>
        <w:tabs>
          <w:tab w:val="left" w:pos="1376"/>
        </w:tabs>
      </w:pPr>
    </w:p>
    <w:p w14:paraId="5631DF1A" w14:textId="7E6ECE3D" w:rsidR="009604BB" w:rsidRDefault="009604BB" w:rsidP="009604BB">
      <w:pPr>
        <w:tabs>
          <w:tab w:val="left" w:pos="1376"/>
        </w:tabs>
      </w:pPr>
    </w:p>
    <w:p w14:paraId="4EEFFE0F" w14:textId="67F25DB6" w:rsidR="009604BB" w:rsidRDefault="009604BB" w:rsidP="009604BB">
      <w:pPr>
        <w:tabs>
          <w:tab w:val="left" w:pos="1376"/>
        </w:tabs>
      </w:pPr>
    </w:p>
    <w:p w14:paraId="58020E45" w14:textId="61EA5045" w:rsidR="009604BB" w:rsidRDefault="009604BB" w:rsidP="009604BB">
      <w:pPr>
        <w:tabs>
          <w:tab w:val="left" w:pos="1376"/>
        </w:tabs>
      </w:pPr>
    </w:p>
    <w:p w14:paraId="751653C9" w14:textId="7499355C" w:rsidR="009604BB" w:rsidRDefault="009604BB" w:rsidP="009604BB">
      <w:pPr>
        <w:tabs>
          <w:tab w:val="left" w:pos="1376"/>
        </w:tabs>
      </w:pPr>
    </w:p>
    <w:p w14:paraId="34A107A1" w14:textId="20AE730C" w:rsidR="009604BB" w:rsidRDefault="009604BB" w:rsidP="009604BB">
      <w:pPr>
        <w:tabs>
          <w:tab w:val="left" w:pos="1376"/>
        </w:tabs>
      </w:pPr>
    </w:p>
    <w:p w14:paraId="5F8058BE" w14:textId="59D95281" w:rsidR="009604BB" w:rsidRDefault="009604BB" w:rsidP="009604BB">
      <w:pPr>
        <w:tabs>
          <w:tab w:val="left" w:pos="1376"/>
        </w:tabs>
      </w:pPr>
    </w:p>
    <w:p w14:paraId="013F04C5" w14:textId="69A6AE3D" w:rsidR="009604BB" w:rsidRDefault="009604BB" w:rsidP="009604BB">
      <w:pPr>
        <w:tabs>
          <w:tab w:val="left" w:pos="1376"/>
        </w:tabs>
      </w:pPr>
    </w:p>
    <w:p w14:paraId="329E6FB6" w14:textId="1CD0F12D" w:rsidR="009604BB" w:rsidRPr="009604BB" w:rsidRDefault="009604BB" w:rsidP="009604BB">
      <w:pPr>
        <w:tabs>
          <w:tab w:val="left" w:pos="1376"/>
        </w:tabs>
        <w:rPr>
          <w:b/>
          <w:bCs/>
          <w:sz w:val="40"/>
          <w:szCs w:val="40"/>
          <w:u w:val="single"/>
        </w:rPr>
      </w:pPr>
    </w:p>
    <w:sectPr w:rsidR="009604BB" w:rsidRPr="009604BB">
      <w:footerReference w:type="default" r:id="rId13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031FEE" w14:textId="77777777" w:rsidR="00D02059" w:rsidRDefault="00D02059">
      <w:pPr>
        <w:spacing w:after="0"/>
      </w:pPr>
      <w:r>
        <w:separator/>
      </w:r>
    </w:p>
  </w:endnote>
  <w:endnote w:type="continuationSeparator" w:id="0">
    <w:p w14:paraId="752AB52F" w14:textId="77777777" w:rsidR="00D02059" w:rsidRDefault="00D0205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8265C" w14:textId="77777777" w:rsidR="00954AC6" w:rsidRDefault="00B211E6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  <w:p w14:paraId="2B44505E" w14:textId="77777777" w:rsidR="00954AC6" w:rsidRDefault="00D020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208845" w14:textId="77777777" w:rsidR="00D02059" w:rsidRDefault="00D02059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6E72C7B0" w14:textId="77777777" w:rsidR="00D02059" w:rsidRDefault="00D0205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7A098E"/>
    <w:multiLevelType w:val="multilevel"/>
    <w:tmpl w:val="6380B4C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349"/>
    <w:rsid w:val="00084953"/>
    <w:rsid w:val="0011187E"/>
    <w:rsid w:val="00163B96"/>
    <w:rsid w:val="00192CA5"/>
    <w:rsid w:val="002D0D3B"/>
    <w:rsid w:val="00317FA6"/>
    <w:rsid w:val="003B1C5C"/>
    <w:rsid w:val="003C52BF"/>
    <w:rsid w:val="00427D0A"/>
    <w:rsid w:val="004C1C23"/>
    <w:rsid w:val="00500EE6"/>
    <w:rsid w:val="005010A9"/>
    <w:rsid w:val="006559B2"/>
    <w:rsid w:val="00815A1B"/>
    <w:rsid w:val="00960349"/>
    <w:rsid w:val="009604BB"/>
    <w:rsid w:val="00990CA5"/>
    <w:rsid w:val="00A75A46"/>
    <w:rsid w:val="00A76EAA"/>
    <w:rsid w:val="00B12698"/>
    <w:rsid w:val="00B211E6"/>
    <w:rsid w:val="00B30A18"/>
    <w:rsid w:val="00C22627"/>
    <w:rsid w:val="00C556D9"/>
    <w:rsid w:val="00CB2FDD"/>
    <w:rsid w:val="00D02059"/>
    <w:rsid w:val="00F62EF0"/>
    <w:rsid w:val="00F73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B2827"/>
  <w15:docId w15:val="{4F6011AC-3EED-384B-A990-61E6B802F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</w:style>
  <w:style w:type="table" w:styleId="TableGrid">
    <w:name w:val="Table Grid"/>
    <w:basedOn w:val="TableNormal"/>
    <w:uiPriority w:val="39"/>
    <w:rsid w:val="00B126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83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Souad Benelbaida</dc:creator>
  <dc:description/>
  <cp:lastModifiedBy>Hamza Abdulaziz Busuri</cp:lastModifiedBy>
  <cp:revision>2</cp:revision>
  <dcterms:created xsi:type="dcterms:W3CDTF">2020-07-02T10:22:00Z</dcterms:created>
  <dcterms:modified xsi:type="dcterms:W3CDTF">2020-07-02T10:22:00Z</dcterms:modified>
</cp:coreProperties>
</file>