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8ABAE" w14:textId="4271AC40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Summer </w:t>
      </w:r>
      <w:r w:rsidR="004C1C23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2</w:t>
      </w:r>
    </w:p>
    <w:p w14:paraId="568A19F8" w14:textId="1015A40E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</w:p>
    <w:p w14:paraId="2A138336" w14:textId="0203EEF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77777777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64ABB389" w:rsidR="00960349" w:rsidRDefault="00B211E6">
      <w:pPr>
        <w:suppressAutoHyphens w:val="0"/>
        <w:spacing w:after="200" w:line="276" w:lineRule="auto"/>
        <w:textAlignment w:val="auto"/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80E0B" wp14:editId="438F7218">
                <wp:simplePos x="0" y="0"/>
                <wp:positionH relativeFrom="column">
                  <wp:posOffset>5208907</wp:posOffset>
                </wp:positionH>
                <wp:positionV relativeFrom="paragraph">
                  <wp:posOffset>13331</wp:posOffset>
                </wp:positionV>
                <wp:extent cx="242572" cy="172721"/>
                <wp:effectExtent l="0" t="0" r="11428" b="17779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2" cy="172721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rgbClr val="767600"/>
                            </a:gs>
                          </a:gsLst>
                          <a:lin ang="5400000"/>
                        </a:gradFill>
                        <a:ln w="9528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916BBC" id="AutoShape 2" o:spid="_x0000_s1026" style="position:absolute;margin-left:410.15pt;margin-top:1.05pt;width:19.1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" path="m10800,at,,21600,21600,10800,,10800,xem7305,6350at6140,6350,8470,8680,7305,6350,7305,6350xem14295,6350at13130,6350,15460,8680,14295,6350,14295,6350xem4870,15510nfc8680,17520,12920,17520,16730,15510e" fillcolor="yellow" strokecolor="yellow" strokeweight=".26467mm">
                <v:fill color2="#767600" focus="100%" type="gradient">
                  <o:fill v:ext="view" type="gradientUnscaled"/>
                </v:fill>
                <v:path arrowok="t" o:connecttype="custom" o:connectlocs="121286,0;242572,86361;121286,172721;0,86361;35487,25268;35487,147453;207085,147453;207085,25268" o:connectangles="270,0,90,180,270,90,90,270" textboxrect="3200,3200,18400,18400"/>
              </v:shape>
            </w:pict>
          </mc:Fallback>
        </mc:AlternateContent>
      </w: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DAF5EA0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2DFD255D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580FB38E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77777777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77777777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77777777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19BF333A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0F9E5C55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09F58F5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17EF9C4C" w:rsidR="00960349" w:rsidRPr="00F731D9" w:rsidRDefault="00B211E6" w:rsidP="00F731D9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>1</w:t>
      </w:r>
      <w:r w:rsidR="00815A1B" w:rsidRPr="00815A1B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st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07197BDD" w14:textId="6D2F35F3" w:rsidR="003B1C5C" w:rsidRDefault="00CB2FDD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2993626B" wp14:editId="40F1B72B">
            <wp:simplePos x="0" y="0"/>
            <wp:positionH relativeFrom="column">
              <wp:posOffset>-286300</wp:posOffset>
            </wp:positionH>
            <wp:positionV relativeFrom="paragraph">
              <wp:posOffset>414655</wp:posOffset>
            </wp:positionV>
            <wp:extent cx="6099186" cy="3351011"/>
            <wp:effectExtent l="0" t="0" r="0" b="1905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6 at 17.43.4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"/>
                    <a:stretch/>
                  </pic:blipFill>
                  <pic:spPr bwMode="auto">
                    <a:xfrm>
                      <a:off x="0" y="0"/>
                      <a:ext cx="6099186" cy="335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4514" w14:textId="2D8BF47D" w:rsidR="003B1C5C" w:rsidRDefault="003B1C5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79A7D6" w14:textId="4CB4A5E8" w:rsidR="00960349" w:rsidRDefault="00960349"/>
    <w:p w14:paraId="6B2887D1" w14:textId="6E1B4E13" w:rsidR="00960349" w:rsidRDefault="0096034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CEF5D48" w14:textId="6B87AF7E" w:rsidR="00960349" w:rsidRDefault="00960349">
      <w:pPr>
        <w:jc w:val="center"/>
      </w:pPr>
    </w:p>
    <w:p w14:paraId="55DA4C7A" w14:textId="66CF1F50" w:rsidR="00960349" w:rsidRDefault="00960349"/>
    <w:p w14:paraId="32B4BC70" w14:textId="77777777" w:rsidR="00960349" w:rsidRDefault="00960349"/>
    <w:p w14:paraId="5AADDF8A" w14:textId="618CCAE8" w:rsidR="00960349" w:rsidRDefault="00960349"/>
    <w:p w14:paraId="5B659C94" w14:textId="151CD6E9" w:rsidR="00960349" w:rsidRDefault="00960349"/>
    <w:p w14:paraId="6434C5BC" w14:textId="626AF428" w:rsidR="00960349" w:rsidRDefault="00960349"/>
    <w:p w14:paraId="5792B3AF" w14:textId="647A1188" w:rsidR="00960349" w:rsidRDefault="00960349"/>
    <w:p w14:paraId="32041A1D" w14:textId="56EB5AB1" w:rsidR="00960349" w:rsidRDefault="00960349"/>
    <w:p w14:paraId="626AA6B2" w14:textId="77BF8CF7" w:rsidR="00960349" w:rsidRDefault="00960349"/>
    <w:p w14:paraId="3089E48A" w14:textId="6A2AFB33" w:rsidR="00960349" w:rsidRDefault="00960349"/>
    <w:p w14:paraId="35114EDC" w14:textId="3C259E63" w:rsidR="00960349" w:rsidRDefault="00CB2FDD"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 wp14:anchorId="594B6701" wp14:editId="7724BF46">
            <wp:simplePos x="0" y="0"/>
            <wp:positionH relativeFrom="column">
              <wp:posOffset>-40564</wp:posOffset>
            </wp:positionH>
            <wp:positionV relativeFrom="paragraph">
              <wp:posOffset>249081</wp:posOffset>
            </wp:positionV>
            <wp:extent cx="6168036" cy="3916907"/>
            <wp:effectExtent l="0" t="0" r="4445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6 at 17.43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036" cy="391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B27C2" w14:textId="55DF0DE0" w:rsidR="00960349" w:rsidRDefault="00960349"/>
    <w:p w14:paraId="6B013582" w14:textId="1CE58CE5" w:rsidR="00960349" w:rsidRDefault="00960349">
      <w:pPr>
        <w:jc w:val="right"/>
      </w:pPr>
    </w:p>
    <w:p w14:paraId="286EBC22" w14:textId="1730409A" w:rsidR="00960349" w:rsidRDefault="00960349">
      <w:pPr>
        <w:jc w:val="right"/>
      </w:pPr>
    </w:p>
    <w:p w14:paraId="3B341A3A" w14:textId="37F177C1" w:rsidR="00960349" w:rsidRDefault="00960349">
      <w:pPr>
        <w:jc w:val="right"/>
      </w:pPr>
    </w:p>
    <w:p w14:paraId="3B99C028" w14:textId="77777777" w:rsidR="00F731D9" w:rsidRDefault="00F731D9">
      <w:pPr>
        <w:jc w:val="center"/>
      </w:pPr>
      <w:bookmarkStart w:id="0" w:name="_Hlk35861691"/>
    </w:p>
    <w:p w14:paraId="48FA4306" w14:textId="77777777" w:rsidR="00F731D9" w:rsidRDefault="00F731D9">
      <w:pPr>
        <w:jc w:val="center"/>
      </w:pPr>
    </w:p>
    <w:p w14:paraId="062E903E" w14:textId="77777777" w:rsidR="00F731D9" w:rsidRDefault="00F731D9">
      <w:pPr>
        <w:jc w:val="center"/>
      </w:pPr>
    </w:p>
    <w:p w14:paraId="613580D1" w14:textId="77777777" w:rsidR="00F731D9" w:rsidRDefault="00F731D9">
      <w:pPr>
        <w:jc w:val="center"/>
      </w:pPr>
    </w:p>
    <w:p w14:paraId="5CCB5C58" w14:textId="77777777" w:rsidR="00F731D9" w:rsidRDefault="00F731D9">
      <w:pPr>
        <w:jc w:val="center"/>
      </w:pPr>
    </w:p>
    <w:p w14:paraId="77F8050B" w14:textId="77777777" w:rsidR="00F731D9" w:rsidRDefault="00F731D9">
      <w:pPr>
        <w:jc w:val="center"/>
      </w:pPr>
    </w:p>
    <w:p w14:paraId="23276BDF" w14:textId="2BE11D93" w:rsidR="00F731D9" w:rsidRDefault="00F731D9">
      <w:pPr>
        <w:jc w:val="center"/>
      </w:pPr>
    </w:p>
    <w:p w14:paraId="76385C4D" w14:textId="6B39F63F" w:rsidR="004C1C23" w:rsidRDefault="004C1C23">
      <w:pPr>
        <w:jc w:val="center"/>
      </w:pPr>
    </w:p>
    <w:p w14:paraId="29A8CDE4" w14:textId="4BEF792C" w:rsidR="004C1C23" w:rsidRDefault="004C1C23">
      <w:pPr>
        <w:jc w:val="center"/>
      </w:pPr>
    </w:p>
    <w:p w14:paraId="3D08628E" w14:textId="77777777" w:rsidR="004C1C23" w:rsidRDefault="004C1C23">
      <w:pPr>
        <w:jc w:val="center"/>
      </w:pPr>
    </w:p>
    <w:p w14:paraId="48817792" w14:textId="77777777" w:rsidR="00F731D9" w:rsidRDefault="00F731D9">
      <w:pPr>
        <w:jc w:val="center"/>
        <w:rPr>
          <w:b/>
          <w:bCs/>
          <w:sz w:val="32"/>
          <w:szCs w:val="32"/>
          <w:u w:val="single"/>
        </w:rPr>
      </w:pPr>
    </w:p>
    <w:p w14:paraId="585CB0D9" w14:textId="6FD28D15" w:rsidR="00F731D9" w:rsidRDefault="00B211E6" w:rsidP="00CB2FDD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 xml:space="preserve">Tuesday </w:t>
      </w:r>
      <w:r w:rsidR="00815A1B">
        <w:rPr>
          <w:b/>
          <w:bCs/>
          <w:sz w:val="32"/>
          <w:szCs w:val="32"/>
          <w:u w:val="single"/>
        </w:rPr>
        <w:t>2</w:t>
      </w:r>
      <w:r w:rsidR="00815A1B" w:rsidRPr="00815A1B">
        <w:rPr>
          <w:b/>
          <w:bCs/>
          <w:sz w:val="32"/>
          <w:szCs w:val="32"/>
          <w:u w:val="single"/>
          <w:vertAlign w:val="superscript"/>
        </w:rPr>
        <w:t>nd</w:t>
      </w:r>
      <w:r w:rsidR="00815A1B">
        <w:rPr>
          <w:b/>
          <w:bCs/>
          <w:sz w:val="32"/>
          <w:szCs w:val="32"/>
          <w:u w:val="single"/>
        </w:rPr>
        <w:t xml:space="preserve"> June </w:t>
      </w:r>
      <w:r>
        <w:rPr>
          <w:b/>
          <w:bCs/>
          <w:sz w:val="32"/>
          <w:szCs w:val="32"/>
          <w:u w:val="single"/>
        </w:rPr>
        <w:t>2020</w:t>
      </w:r>
      <w:bookmarkEnd w:id="0"/>
    </w:p>
    <w:p w14:paraId="55E1676E" w14:textId="15182D5D" w:rsidR="00F731D9" w:rsidRDefault="00F731D9"/>
    <w:p w14:paraId="01CC2F40" w14:textId="7620DD6E" w:rsidR="00F731D9" w:rsidRDefault="00F731D9"/>
    <w:p w14:paraId="4118D3C7" w14:textId="4FA1841A" w:rsidR="00F731D9" w:rsidRDefault="00CB2FDD"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4864" behindDoc="0" locked="0" layoutInCell="1" allowOverlap="1" wp14:anchorId="6DFB9580" wp14:editId="032BD62D">
            <wp:simplePos x="0" y="0"/>
            <wp:positionH relativeFrom="column">
              <wp:posOffset>-368300</wp:posOffset>
            </wp:positionH>
            <wp:positionV relativeFrom="paragraph">
              <wp:posOffset>237632</wp:posOffset>
            </wp:positionV>
            <wp:extent cx="6637020" cy="3096895"/>
            <wp:effectExtent l="0" t="0" r="5080" b="1905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26 at 17.56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2E83A" w14:textId="4403CB73" w:rsidR="00500EE6" w:rsidRPr="00500EE6" w:rsidRDefault="00500EE6" w:rsidP="00500EE6"/>
    <w:p w14:paraId="5D1BCB2C" w14:textId="24579951" w:rsidR="00500EE6" w:rsidRPr="00500EE6" w:rsidRDefault="00500EE6" w:rsidP="00500EE6"/>
    <w:p w14:paraId="6C2C185C" w14:textId="15C11FD8" w:rsidR="00500EE6" w:rsidRPr="00500EE6" w:rsidRDefault="00500EE6" w:rsidP="00500EE6"/>
    <w:p w14:paraId="50DED686" w14:textId="0FD8C4CC" w:rsidR="00500EE6" w:rsidRPr="00500EE6" w:rsidRDefault="00500EE6" w:rsidP="00500EE6"/>
    <w:p w14:paraId="0A029217" w14:textId="05EAE8BE" w:rsidR="00500EE6" w:rsidRPr="00500EE6" w:rsidRDefault="00500EE6" w:rsidP="00500EE6"/>
    <w:p w14:paraId="066503E6" w14:textId="7D6518DF" w:rsidR="00500EE6" w:rsidRPr="00500EE6" w:rsidRDefault="00500EE6" w:rsidP="00500EE6"/>
    <w:p w14:paraId="507805D2" w14:textId="604F6DB9" w:rsidR="00500EE6" w:rsidRDefault="00500EE6" w:rsidP="00500EE6"/>
    <w:p w14:paraId="32A1FD7D" w14:textId="51048524" w:rsidR="004C1C23" w:rsidRDefault="004C1C23" w:rsidP="00500EE6">
      <w:pPr>
        <w:jc w:val="center"/>
        <w:rPr>
          <w:sz w:val="32"/>
          <w:szCs w:val="32"/>
        </w:rPr>
      </w:pPr>
      <w:bookmarkStart w:id="1" w:name="_Hlk35861896"/>
    </w:p>
    <w:p w14:paraId="4183B079" w14:textId="7701A222" w:rsidR="004C1C23" w:rsidRDefault="004C1C23" w:rsidP="00500EE6">
      <w:pPr>
        <w:jc w:val="center"/>
        <w:rPr>
          <w:sz w:val="32"/>
          <w:szCs w:val="32"/>
        </w:rPr>
      </w:pPr>
    </w:p>
    <w:p w14:paraId="099BF06C" w14:textId="110A673A" w:rsidR="004C1C23" w:rsidRDefault="004C1C23" w:rsidP="00500EE6">
      <w:pPr>
        <w:jc w:val="center"/>
        <w:rPr>
          <w:sz w:val="32"/>
          <w:szCs w:val="32"/>
        </w:rPr>
      </w:pPr>
    </w:p>
    <w:p w14:paraId="784AB360" w14:textId="5F642313" w:rsidR="004C1C23" w:rsidRDefault="004C1C23" w:rsidP="00500EE6">
      <w:pPr>
        <w:jc w:val="center"/>
        <w:rPr>
          <w:sz w:val="32"/>
          <w:szCs w:val="32"/>
        </w:rPr>
      </w:pPr>
    </w:p>
    <w:p w14:paraId="28322DA8" w14:textId="589595B6" w:rsidR="004C1C23" w:rsidRDefault="004C1C23" w:rsidP="00500EE6">
      <w:pPr>
        <w:jc w:val="center"/>
        <w:rPr>
          <w:sz w:val="32"/>
          <w:szCs w:val="32"/>
        </w:rPr>
      </w:pPr>
    </w:p>
    <w:p w14:paraId="4678CE1D" w14:textId="6D22D8E6" w:rsidR="004C1C23" w:rsidRDefault="00CB2FDD" w:rsidP="00500EE6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5888" behindDoc="0" locked="0" layoutInCell="1" allowOverlap="1" wp14:anchorId="53F15B0D" wp14:editId="52143AC6">
            <wp:simplePos x="0" y="0"/>
            <wp:positionH relativeFrom="column">
              <wp:posOffset>-367665</wp:posOffset>
            </wp:positionH>
            <wp:positionV relativeFrom="paragraph">
              <wp:posOffset>230259</wp:posOffset>
            </wp:positionV>
            <wp:extent cx="6744826" cy="2939652"/>
            <wp:effectExtent l="0" t="0" r="0" b="0"/>
            <wp:wrapNone/>
            <wp:docPr id="11" name="Picture 11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26 at 17.56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826" cy="293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3DA2A" w14:textId="543E17C6" w:rsidR="004C1C23" w:rsidRDefault="004C1C23" w:rsidP="00500EE6">
      <w:pPr>
        <w:jc w:val="center"/>
        <w:rPr>
          <w:sz w:val="32"/>
          <w:szCs w:val="32"/>
        </w:rPr>
      </w:pPr>
    </w:p>
    <w:p w14:paraId="679F31ED" w14:textId="77777777" w:rsidR="004C1C23" w:rsidRDefault="004C1C23" w:rsidP="00500EE6">
      <w:pPr>
        <w:jc w:val="center"/>
        <w:rPr>
          <w:sz w:val="32"/>
          <w:szCs w:val="32"/>
        </w:rPr>
      </w:pPr>
    </w:p>
    <w:p w14:paraId="01420340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970D48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7920FC7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DEB3BAE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94B76CF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1823A3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69619D4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EC3979C" w14:textId="77777777" w:rsidR="00CB2FDD" w:rsidRDefault="00CB2FDD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862B57" w14:textId="5769BEA5" w:rsidR="00960349" w:rsidRDefault="00B211E6" w:rsidP="00500E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>3</w:t>
      </w:r>
      <w:r w:rsidR="00815A1B" w:rsidRPr="00815A1B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rd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bookmarkEnd w:id="1"/>
    <w:p w14:paraId="1E3965D3" w14:textId="04E47D5D" w:rsidR="00960349" w:rsidRDefault="00CB2FDD">
      <w:r>
        <w:rPr>
          <w:noProof/>
        </w:rPr>
        <w:drawing>
          <wp:anchor distT="0" distB="0" distL="114300" distR="114300" simplePos="0" relativeHeight="251686912" behindDoc="0" locked="0" layoutInCell="1" allowOverlap="1" wp14:anchorId="3A1B7D70" wp14:editId="485B6FC1">
            <wp:simplePos x="0" y="0"/>
            <wp:positionH relativeFrom="column">
              <wp:posOffset>-81887</wp:posOffset>
            </wp:positionH>
            <wp:positionV relativeFrom="paragraph">
              <wp:posOffset>59793</wp:posOffset>
            </wp:positionV>
            <wp:extent cx="5997479" cy="4000756"/>
            <wp:effectExtent l="0" t="0" r="0" b="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5-26 at 18.02.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79" cy="400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27E" w14:textId="3BF85D30" w:rsidR="00960349" w:rsidRDefault="00960349">
      <w:pPr>
        <w:rPr>
          <w:b/>
          <w:bCs/>
          <w:sz w:val="32"/>
          <w:szCs w:val="32"/>
          <w:u w:val="single"/>
        </w:rPr>
      </w:pPr>
    </w:p>
    <w:p w14:paraId="06462027" w14:textId="29FF9E47" w:rsidR="00960349" w:rsidRDefault="00960349"/>
    <w:p w14:paraId="44024CD0" w14:textId="18F5E726" w:rsidR="00960349" w:rsidRDefault="00960349"/>
    <w:p w14:paraId="27499A49" w14:textId="662EE100" w:rsidR="00960349" w:rsidRDefault="00960349">
      <w:pPr>
        <w:rPr>
          <w:sz w:val="28"/>
          <w:szCs w:val="28"/>
        </w:rPr>
      </w:pPr>
    </w:p>
    <w:p w14:paraId="4DB0AA60" w14:textId="0EA3062B" w:rsidR="00960349" w:rsidRDefault="00960349">
      <w:pPr>
        <w:rPr>
          <w:sz w:val="28"/>
          <w:szCs w:val="28"/>
        </w:rPr>
      </w:pPr>
    </w:p>
    <w:p w14:paraId="0D850623" w14:textId="453ED514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1E2DE261" w:rsidR="00960349" w:rsidRDefault="00960349">
      <w:pPr>
        <w:rPr>
          <w:sz w:val="28"/>
          <w:szCs w:val="28"/>
        </w:rPr>
      </w:pPr>
    </w:p>
    <w:p w14:paraId="4C1D313F" w14:textId="7EF78161" w:rsidR="00960349" w:rsidRDefault="00960349">
      <w:pPr>
        <w:rPr>
          <w:sz w:val="28"/>
          <w:szCs w:val="28"/>
        </w:rPr>
      </w:pPr>
    </w:p>
    <w:p w14:paraId="16F72CA2" w14:textId="47F602E4" w:rsidR="00960349" w:rsidRDefault="00960349">
      <w:pPr>
        <w:rPr>
          <w:sz w:val="28"/>
          <w:szCs w:val="28"/>
        </w:rPr>
      </w:pPr>
    </w:p>
    <w:p w14:paraId="2378082A" w14:textId="744FBB77" w:rsidR="00960349" w:rsidRDefault="00960349">
      <w:pPr>
        <w:rPr>
          <w:sz w:val="28"/>
          <w:szCs w:val="28"/>
        </w:rPr>
      </w:pPr>
    </w:p>
    <w:p w14:paraId="4EDDE768" w14:textId="46CE3D64" w:rsidR="00960349" w:rsidRDefault="00960349">
      <w:pPr>
        <w:rPr>
          <w:sz w:val="28"/>
          <w:szCs w:val="28"/>
        </w:rPr>
      </w:pPr>
    </w:p>
    <w:p w14:paraId="32036ACE" w14:textId="77711867" w:rsidR="00960349" w:rsidRDefault="00CB2FD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9DEDA9" wp14:editId="3471D7CC">
            <wp:simplePos x="0" y="0"/>
            <wp:positionH relativeFrom="column">
              <wp:posOffset>-81280</wp:posOffset>
            </wp:positionH>
            <wp:positionV relativeFrom="paragraph">
              <wp:posOffset>269875</wp:posOffset>
            </wp:positionV>
            <wp:extent cx="5892242" cy="3930555"/>
            <wp:effectExtent l="0" t="0" r="635" b="0"/>
            <wp:wrapNone/>
            <wp:docPr id="18" name="Picture 1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5-26 at 18.02.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242" cy="39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53B80" w14:textId="723BB3E4" w:rsidR="00960349" w:rsidRDefault="00960349"/>
    <w:p w14:paraId="57686F19" w14:textId="694D8E7D" w:rsidR="00960349" w:rsidRDefault="00960349">
      <w:pPr>
        <w:rPr>
          <w:sz w:val="28"/>
          <w:szCs w:val="28"/>
        </w:rPr>
      </w:pPr>
    </w:p>
    <w:p w14:paraId="5C7AE480" w14:textId="3A447C18" w:rsidR="00960349" w:rsidRDefault="00960349">
      <w:pPr>
        <w:rPr>
          <w:sz w:val="28"/>
          <w:szCs w:val="28"/>
        </w:rPr>
      </w:pPr>
    </w:p>
    <w:p w14:paraId="719CFB35" w14:textId="0AC807B4" w:rsidR="00960349" w:rsidRDefault="00960349">
      <w:pPr>
        <w:rPr>
          <w:sz w:val="28"/>
          <w:szCs w:val="28"/>
        </w:rPr>
      </w:pPr>
    </w:p>
    <w:p w14:paraId="2E5E11FF" w14:textId="3BC8BABF" w:rsidR="00960349" w:rsidRDefault="00960349">
      <w:pPr>
        <w:rPr>
          <w:sz w:val="28"/>
          <w:szCs w:val="28"/>
        </w:rPr>
      </w:pPr>
    </w:p>
    <w:p w14:paraId="69E53349" w14:textId="5ED6D3ED" w:rsidR="00960349" w:rsidRDefault="00960349">
      <w:pPr>
        <w:rPr>
          <w:sz w:val="28"/>
          <w:szCs w:val="28"/>
        </w:rPr>
      </w:pPr>
    </w:p>
    <w:p w14:paraId="18ED5495" w14:textId="386884F1" w:rsidR="00960349" w:rsidRDefault="00960349">
      <w:pPr>
        <w:rPr>
          <w:sz w:val="28"/>
          <w:szCs w:val="28"/>
        </w:rPr>
      </w:pPr>
    </w:p>
    <w:p w14:paraId="63D2A288" w14:textId="19479F93" w:rsidR="00960349" w:rsidRDefault="00960349">
      <w:pPr>
        <w:rPr>
          <w:sz w:val="28"/>
          <w:szCs w:val="28"/>
        </w:rPr>
      </w:pPr>
    </w:p>
    <w:p w14:paraId="4DB0CEB8" w14:textId="1E0EA17D" w:rsidR="003B1C5C" w:rsidRDefault="003B1C5C">
      <w:pPr>
        <w:rPr>
          <w:sz w:val="28"/>
          <w:szCs w:val="28"/>
        </w:rPr>
      </w:pPr>
    </w:p>
    <w:p w14:paraId="61FC181E" w14:textId="237D7F0E" w:rsidR="003B1C5C" w:rsidRDefault="003B1C5C">
      <w:pPr>
        <w:rPr>
          <w:sz w:val="28"/>
          <w:szCs w:val="28"/>
        </w:rPr>
      </w:pPr>
    </w:p>
    <w:p w14:paraId="22B22369" w14:textId="728D26F4" w:rsidR="00960349" w:rsidRDefault="00960349">
      <w:pPr>
        <w:rPr>
          <w:sz w:val="28"/>
          <w:szCs w:val="28"/>
        </w:rPr>
      </w:pPr>
    </w:p>
    <w:p w14:paraId="2C1C5926" w14:textId="77777777" w:rsidR="00500EE6" w:rsidRDefault="00500EE6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2E926B7E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>4</w:t>
      </w:r>
      <w:r w:rsidR="00815A1B" w:rsidRPr="00815A1B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2E6300DF" w14:textId="61A3831C" w:rsidR="00960349" w:rsidRDefault="00CB2FDD">
      <w:pPr>
        <w:tabs>
          <w:tab w:val="center" w:pos="4513"/>
        </w:tabs>
        <w:jc w:val="center"/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 wp14:anchorId="15CBB325" wp14:editId="036C566B">
            <wp:simplePos x="0" y="0"/>
            <wp:positionH relativeFrom="column">
              <wp:posOffset>-259307</wp:posOffset>
            </wp:positionH>
            <wp:positionV relativeFrom="paragraph">
              <wp:posOffset>333138</wp:posOffset>
            </wp:positionV>
            <wp:extent cx="6506841" cy="3084394"/>
            <wp:effectExtent l="0" t="0" r="0" b="1905"/>
            <wp:wrapNone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5-26 at 18.50.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12" cy="308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t xml:space="preserve"> </w:t>
      </w:r>
    </w:p>
    <w:p w14:paraId="482D070A" w14:textId="16EEC90C" w:rsidR="00960349" w:rsidRDefault="00960349">
      <w:pPr>
        <w:rPr>
          <w:b/>
          <w:bCs/>
          <w:sz w:val="28"/>
          <w:szCs w:val="28"/>
          <w:u w:val="single"/>
        </w:rPr>
      </w:pPr>
    </w:p>
    <w:p w14:paraId="5F0D53D3" w14:textId="002B8C0B" w:rsidR="004C1C23" w:rsidRDefault="004C1C23">
      <w:pPr>
        <w:rPr>
          <w:b/>
          <w:bCs/>
          <w:sz w:val="28"/>
          <w:szCs w:val="28"/>
          <w:u w:val="single"/>
        </w:rPr>
      </w:pPr>
    </w:p>
    <w:p w14:paraId="7C720CCD" w14:textId="77777777" w:rsidR="004C1C23" w:rsidRDefault="004C1C23">
      <w:pPr>
        <w:rPr>
          <w:rFonts w:ascii="Comic Sans MS" w:hAnsi="Comic Sans MS" w:cs="Calibri"/>
          <w:sz w:val="28"/>
          <w:szCs w:val="28"/>
        </w:rPr>
      </w:pPr>
    </w:p>
    <w:p w14:paraId="0273F0D7" w14:textId="7391B129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373D503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69EEA334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EA1A17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38D55D8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4FD5D271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43A3A101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77648B36" w:rsidR="00960349" w:rsidRDefault="00CB2FDD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6ACCF1E" wp14:editId="7B68229D">
            <wp:simplePos x="0" y="0"/>
            <wp:positionH relativeFrom="column">
              <wp:posOffset>-408940</wp:posOffset>
            </wp:positionH>
            <wp:positionV relativeFrom="paragraph">
              <wp:posOffset>163062</wp:posOffset>
            </wp:positionV>
            <wp:extent cx="6652571" cy="3521122"/>
            <wp:effectExtent l="0" t="0" r="2540" b="0"/>
            <wp:wrapNone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5-26 at 18.51.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571" cy="352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E571" w14:textId="253BFA0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23301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7CB0D5A5" w:rsidR="00960349" w:rsidRDefault="00960349"/>
    <w:p w14:paraId="77A6617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302E65A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83D5C45" w14:textId="1F164C1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13CBE92" w14:textId="046D1730" w:rsidR="00B30A18" w:rsidRDefault="00B30A18">
      <w:pPr>
        <w:rPr>
          <w:rFonts w:ascii="Comic Sans MS" w:hAnsi="Comic Sans MS" w:cs="Calibri"/>
          <w:sz w:val="28"/>
          <w:szCs w:val="28"/>
        </w:rPr>
      </w:pPr>
    </w:p>
    <w:p w14:paraId="4280E0A5" w14:textId="4F2BD5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FA19D11" w14:textId="56138FAF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477C05BD" w14:textId="77777777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06B4C288" w14:textId="6815EAED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27636625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815A1B">
        <w:rPr>
          <w:rFonts w:ascii="Comic Sans MS" w:hAnsi="Comic Sans MS" w:cs="Calibri"/>
          <w:b/>
          <w:bCs/>
          <w:sz w:val="28"/>
          <w:szCs w:val="28"/>
          <w:u w:val="single"/>
        </w:rPr>
        <w:t>5</w:t>
      </w:r>
      <w:r w:rsidR="00815A1B" w:rsidRPr="00815A1B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June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2020</w:t>
      </w:r>
    </w:p>
    <w:p w14:paraId="4591E8C0" w14:textId="30DD8CAD" w:rsidR="00500EE6" w:rsidRDefault="00500E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1412BBCB" w14:textId="2CA41244" w:rsidR="00500EE6" w:rsidRPr="00500EE6" w:rsidRDefault="00CB2FDD" w:rsidP="00500EE6">
      <w:pPr>
        <w:suppressAutoHyphens w:val="0"/>
        <w:jc w:val="center"/>
      </w:pPr>
      <w:r>
        <w:rPr>
          <w:rFonts w:ascii="Comic Sans MS" w:hAnsi="Comic Sans MS" w:cs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 wp14:anchorId="284D0749" wp14:editId="44AE85BE">
            <wp:simplePos x="0" y="0"/>
            <wp:positionH relativeFrom="column">
              <wp:posOffset>-149604</wp:posOffset>
            </wp:positionH>
            <wp:positionV relativeFrom="paragraph">
              <wp:posOffset>242618</wp:posOffset>
            </wp:positionV>
            <wp:extent cx="6372308" cy="3534770"/>
            <wp:effectExtent l="0" t="0" r="3175" b="0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5-26 at 19.06.5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308" cy="35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6938A" w14:textId="4917AF12" w:rsidR="00960349" w:rsidRDefault="00960349">
      <w:pPr>
        <w:suppressAutoHyphens w:val="0"/>
      </w:pPr>
    </w:p>
    <w:p w14:paraId="09B6E8E8" w14:textId="44800968" w:rsidR="00960349" w:rsidRDefault="00960349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11C29B" w14:textId="4DE8CE5D" w:rsidR="00960349" w:rsidRDefault="00960349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63823C" w14:textId="5833E812" w:rsidR="00960349" w:rsidRDefault="00960349">
      <w:pPr>
        <w:jc w:val="center"/>
      </w:pPr>
    </w:p>
    <w:p w14:paraId="19C29EEB" w14:textId="6E796CC4" w:rsidR="003B1C5C" w:rsidRDefault="003B1C5C">
      <w:pPr>
        <w:jc w:val="center"/>
      </w:pPr>
    </w:p>
    <w:p w14:paraId="1CF0EDB0" w14:textId="5F194392" w:rsidR="003B1C5C" w:rsidRDefault="003B1C5C">
      <w:pPr>
        <w:jc w:val="center"/>
      </w:pPr>
    </w:p>
    <w:p w14:paraId="34122457" w14:textId="0DC69FD8" w:rsidR="003B1C5C" w:rsidRDefault="003B1C5C">
      <w:pPr>
        <w:jc w:val="center"/>
      </w:pPr>
    </w:p>
    <w:p w14:paraId="6B941E68" w14:textId="1DD0BF07" w:rsidR="003B1C5C" w:rsidRDefault="003B1C5C">
      <w:pPr>
        <w:jc w:val="center"/>
      </w:pPr>
    </w:p>
    <w:p w14:paraId="63588492" w14:textId="6C21207C" w:rsidR="003B1C5C" w:rsidRDefault="003B1C5C">
      <w:pPr>
        <w:jc w:val="center"/>
      </w:pPr>
    </w:p>
    <w:p w14:paraId="74EE58D0" w14:textId="3DAA86EF" w:rsidR="003B1C5C" w:rsidRDefault="003B1C5C">
      <w:pPr>
        <w:jc w:val="center"/>
      </w:pPr>
    </w:p>
    <w:p w14:paraId="73E16855" w14:textId="26755E89" w:rsidR="003B1C5C" w:rsidRDefault="003B1C5C">
      <w:pPr>
        <w:jc w:val="center"/>
      </w:pPr>
    </w:p>
    <w:p w14:paraId="42F54B7B" w14:textId="61106A2E" w:rsidR="003B1C5C" w:rsidRDefault="003B1C5C">
      <w:pPr>
        <w:jc w:val="center"/>
      </w:pPr>
    </w:p>
    <w:p w14:paraId="38B22209" w14:textId="1DE9E406" w:rsidR="003B1C5C" w:rsidRDefault="003B1C5C">
      <w:pPr>
        <w:jc w:val="center"/>
      </w:pPr>
    </w:p>
    <w:p w14:paraId="6EDF270F" w14:textId="41DC2393" w:rsidR="003B1C5C" w:rsidRDefault="00CB2FDD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5ADCD03" wp14:editId="5A262A83">
            <wp:simplePos x="0" y="0"/>
            <wp:positionH relativeFrom="column">
              <wp:posOffset>-259307</wp:posOffset>
            </wp:positionH>
            <wp:positionV relativeFrom="paragraph">
              <wp:posOffset>277685</wp:posOffset>
            </wp:positionV>
            <wp:extent cx="6481407" cy="2974948"/>
            <wp:effectExtent l="0" t="0" r="0" b="0"/>
            <wp:wrapNone/>
            <wp:docPr id="24" name="Picture 2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5-26 at 19.08.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518" cy="298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1D48" w14:textId="4E0F73D9" w:rsidR="003B1C5C" w:rsidRDefault="003B1C5C">
      <w:pPr>
        <w:jc w:val="center"/>
      </w:pPr>
    </w:p>
    <w:p w14:paraId="24156D1B" w14:textId="443F22BB" w:rsidR="003B1C5C" w:rsidRDefault="003B1C5C">
      <w:pPr>
        <w:jc w:val="center"/>
      </w:pPr>
    </w:p>
    <w:p w14:paraId="6673B2F2" w14:textId="32910539" w:rsidR="003B1C5C" w:rsidRDefault="003B1C5C">
      <w:pPr>
        <w:jc w:val="center"/>
      </w:pPr>
    </w:p>
    <w:p w14:paraId="75278861" w14:textId="79406F25" w:rsidR="003B1C5C" w:rsidRDefault="003B1C5C">
      <w:pPr>
        <w:jc w:val="center"/>
      </w:pPr>
    </w:p>
    <w:p w14:paraId="2AFAEF6D" w14:textId="20F7037F" w:rsidR="003B1C5C" w:rsidRDefault="003B1C5C">
      <w:pPr>
        <w:jc w:val="center"/>
      </w:pPr>
    </w:p>
    <w:p w14:paraId="16FD2FFB" w14:textId="0A26774B" w:rsidR="003B1C5C" w:rsidRDefault="003B1C5C">
      <w:pPr>
        <w:jc w:val="center"/>
      </w:pPr>
    </w:p>
    <w:p w14:paraId="00BB3A30" w14:textId="4722EDDA" w:rsidR="003B1C5C" w:rsidRDefault="003B1C5C">
      <w:pPr>
        <w:jc w:val="center"/>
      </w:pPr>
    </w:p>
    <w:p w14:paraId="772E4B06" w14:textId="460120D9" w:rsidR="003B1C5C" w:rsidRDefault="003B1C5C">
      <w:pPr>
        <w:jc w:val="center"/>
      </w:pPr>
    </w:p>
    <w:p w14:paraId="34560A36" w14:textId="63D28A3D" w:rsidR="003B1C5C" w:rsidRDefault="003B1C5C">
      <w:pPr>
        <w:jc w:val="center"/>
      </w:pPr>
    </w:p>
    <w:p w14:paraId="1F0E3116" w14:textId="7E7DD42F" w:rsidR="003B1C5C" w:rsidRDefault="003B1C5C">
      <w:pPr>
        <w:jc w:val="center"/>
      </w:pPr>
    </w:p>
    <w:p w14:paraId="3C41FBF2" w14:textId="33B1C5D2" w:rsidR="003B1C5C" w:rsidRDefault="003B1C5C">
      <w:pPr>
        <w:jc w:val="center"/>
      </w:pPr>
    </w:p>
    <w:p w14:paraId="6FFB9BA9" w14:textId="77777777" w:rsidR="003B1C5C" w:rsidRDefault="003B1C5C">
      <w:pPr>
        <w:jc w:val="center"/>
      </w:pPr>
      <w:bookmarkStart w:id="2" w:name="_GoBack"/>
      <w:bookmarkEnd w:id="2"/>
    </w:p>
    <w:sectPr w:rsidR="003B1C5C">
      <w:foot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FCEC2" w14:textId="77777777" w:rsidR="003C52BF" w:rsidRDefault="003C52BF">
      <w:pPr>
        <w:spacing w:after="0"/>
      </w:pPr>
      <w:r>
        <w:separator/>
      </w:r>
    </w:p>
  </w:endnote>
  <w:endnote w:type="continuationSeparator" w:id="0">
    <w:p w14:paraId="55F485BF" w14:textId="77777777" w:rsidR="003C52BF" w:rsidRDefault="003C52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3C52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F9D76" w14:textId="77777777" w:rsidR="003C52BF" w:rsidRDefault="003C52BF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50CE6F7" w14:textId="77777777" w:rsidR="003C52BF" w:rsidRDefault="003C52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11187E"/>
    <w:rsid w:val="003B1C5C"/>
    <w:rsid w:val="003C52BF"/>
    <w:rsid w:val="004C1C23"/>
    <w:rsid w:val="00500EE6"/>
    <w:rsid w:val="00815A1B"/>
    <w:rsid w:val="00960349"/>
    <w:rsid w:val="00B211E6"/>
    <w:rsid w:val="00B30A18"/>
    <w:rsid w:val="00C556D9"/>
    <w:rsid w:val="00CB2FDD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3</cp:revision>
  <dcterms:created xsi:type="dcterms:W3CDTF">2020-05-26T13:08:00Z</dcterms:created>
  <dcterms:modified xsi:type="dcterms:W3CDTF">2020-05-26T18:52:00Z</dcterms:modified>
</cp:coreProperties>
</file>